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1CC" w:rsidRDefault="000A01CC">
      <w:pPr>
        <w:ind w:left="1286" w:right="1282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" o:spid="_x0000_i1025" type="#_x0000_t75" style="width:30pt;height:36pt;visibility:visible">
            <v:imagedata r:id="rId5" o:title=""/>
          </v:shape>
        </w:pict>
      </w:r>
    </w:p>
    <w:p w:rsidR="000A01CC" w:rsidRDefault="000A01CC">
      <w:pPr>
        <w:framePr w:h="1133" w:hSpace="38" w:wrap="auto" w:vAnchor="text" w:hAnchor="text" w:x="-930" w:y="361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" o:spid="_x0000_i1026" type="#_x0000_t75" style="width:55.5pt;height:57pt;visibility:visible">
            <v:imagedata r:id="rId6" o:title=""/>
          </v:shape>
        </w:pict>
      </w:r>
    </w:p>
    <w:p w:rsidR="000A01CC" w:rsidRDefault="000A01CC">
      <w:pPr>
        <w:framePr w:h="1113" w:hSpace="38" w:wrap="auto" w:vAnchor="text" w:hAnchor="text" w:x="2900" w:y="361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" o:spid="_x0000_i1027" type="#_x0000_t75" style="width:55.5pt;height:55.5pt;visibility:visible">
            <v:imagedata r:id="rId7" o:title=""/>
          </v:shape>
        </w:pict>
      </w:r>
    </w:p>
    <w:p w:rsidR="000A01CC" w:rsidRDefault="000A01CC">
      <w:pPr>
        <w:shd w:val="clear" w:color="auto" w:fill="FFFFFF"/>
        <w:spacing w:before="10"/>
      </w:pPr>
      <w:r>
        <w:rPr>
          <w:rFonts w:ascii="Times New Roman" w:hAnsi="Times New Roman" w:cs="Times New Roman"/>
          <w:b/>
          <w:bCs/>
          <w:sz w:val="16"/>
          <w:szCs w:val="16"/>
        </w:rPr>
        <w:t>ŠALČININKŲ RAJONO SAVIVALDYBĖ</w:t>
      </w:r>
    </w:p>
    <w:p w:rsidR="000A01CC" w:rsidRDefault="000A01CC">
      <w:pPr>
        <w:spacing w:before="14"/>
        <w:ind w:left="874" w:right="955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4" o:spid="_x0000_i1028" type="#_x0000_t75" style="width:66.75pt;height:68.25pt;visibility:visible">
            <v:imagedata r:id="rId8" o:title=""/>
          </v:shape>
        </w:pict>
      </w:r>
    </w:p>
    <w:p w:rsidR="000A01CC" w:rsidRDefault="000A01CC">
      <w:pPr>
        <w:spacing w:before="14"/>
        <w:ind w:left="874" w:right="955"/>
        <w:rPr>
          <w:rFonts w:ascii="Times New Roman" w:hAnsi="Times New Roman" w:cs="Times New Roman"/>
          <w:sz w:val="24"/>
          <w:szCs w:val="24"/>
        </w:rPr>
        <w:sectPr w:rsidR="000A01CC">
          <w:type w:val="continuous"/>
          <w:pgSz w:w="11909" w:h="16834"/>
          <w:pgMar w:top="1440" w:right="4366" w:bottom="720" w:left="4370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before="326" w:line="269" w:lineRule="exac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2014-08-23</w:t>
      </w:r>
    </w:p>
    <w:p w:rsidR="000A01CC" w:rsidRDefault="000A01CC">
      <w:pPr>
        <w:shd w:val="clear" w:color="auto" w:fill="FFFFFF"/>
        <w:tabs>
          <w:tab w:val="left" w:pos="451"/>
        </w:tabs>
        <w:spacing w:line="269" w:lineRule="exact"/>
        <w:ind w:left="91"/>
      </w:pP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– OJI NACIONALINĖ (CAC) ŠUNŲ PARODA</w:t>
      </w:r>
    </w:p>
    <w:p w:rsidR="000A01CC" w:rsidRDefault="000A01CC">
      <w:pPr>
        <w:shd w:val="clear" w:color="auto" w:fill="FFFFFF"/>
        <w:spacing w:line="269" w:lineRule="exact"/>
        <w:ind w:left="110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,,ŠALČININKŲ VASARA </w:t>
      </w:r>
      <w:smartTag w:uri="urn:schemas-microsoft-com:office:smarttags" w:element="metricconverter">
        <w:smartTagPr>
          <w:attr w:name="ProductID" w:val="2014”"/>
        </w:smartTagPr>
        <w:r>
          <w:rPr>
            <w:rFonts w:ascii="Times New Roman" w:hAnsi="Times New Roman" w:cs="Times New Roman"/>
            <w:b/>
            <w:bCs/>
            <w:sz w:val="24"/>
            <w:szCs w:val="24"/>
          </w:rPr>
          <w:t>2014”</w:t>
        </w:r>
      </w:smartTag>
    </w:p>
    <w:p w:rsidR="000A01CC" w:rsidRDefault="000A01CC">
      <w:pPr>
        <w:shd w:val="clear" w:color="auto" w:fill="FFFFFF"/>
        <w:tabs>
          <w:tab w:val="left" w:pos="1296"/>
        </w:tabs>
        <w:spacing w:line="269" w:lineRule="exact"/>
        <w:ind w:left="994" w:right="480" w:hanging="77"/>
      </w:pP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NATIONAL (CAC) DOG SHOW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,,ŠALČININKAI SUMMER </w:t>
      </w:r>
      <w:smartTag w:uri="urn:schemas-microsoft-com:office:smarttags" w:element="metricconverter">
        <w:smartTagPr>
          <w:attr w:name="ProductID" w:val="2014”"/>
        </w:smartTagPr>
        <w:r>
          <w:rPr>
            <w:rFonts w:ascii="Times New Roman" w:hAnsi="Times New Roman" w:cs="Times New Roman"/>
            <w:b/>
            <w:bCs/>
            <w:sz w:val="24"/>
            <w:szCs w:val="24"/>
          </w:rPr>
          <w:t>2014”</w:t>
        </w:r>
      </w:smartTag>
    </w:p>
    <w:p w:rsidR="000A01CC" w:rsidRDefault="000A01CC">
      <w:pPr>
        <w:shd w:val="clear" w:color="auto" w:fill="FFFFFF"/>
        <w:spacing w:before="293" w:line="269" w:lineRule="exac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2014-08-24</w:t>
      </w:r>
    </w:p>
    <w:p w:rsidR="000A01CC" w:rsidRDefault="000A01CC">
      <w:pPr>
        <w:shd w:val="clear" w:color="auto" w:fill="FFFFFF"/>
        <w:tabs>
          <w:tab w:val="left" w:pos="451"/>
        </w:tabs>
        <w:spacing w:line="269" w:lineRule="exact"/>
        <w:ind w:firstLine="91"/>
      </w:pPr>
      <w:r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– OJI NACIONALINĖ (CAC) ŠUNŲ PARODA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,,ŠALČININKŲ RAJONO SAVIVALDYBĖS MERO</w:t>
      </w:r>
    </w:p>
    <w:p w:rsidR="000A01CC" w:rsidRDefault="000A01CC">
      <w:pPr>
        <w:shd w:val="clear" w:color="auto" w:fill="FFFFFF"/>
        <w:spacing w:line="269" w:lineRule="exact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TAURĖ‘2014”</w:t>
      </w:r>
    </w:p>
    <w:p w:rsidR="000A01CC" w:rsidRDefault="000A01CC">
      <w:pPr>
        <w:shd w:val="clear" w:color="auto" w:fill="FFFFFF"/>
        <w:tabs>
          <w:tab w:val="left" w:pos="1282"/>
        </w:tabs>
        <w:spacing w:line="269" w:lineRule="exact"/>
        <w:ind w:left="802" w:right="480" w:firstLine="130"/>
      </w:pPr>
      <w:r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NATIONAL (CAC) DOG SHOW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,,ŠALČININKAI MAYOR CUP‘2014”</w:t>
      </w:r>
    </w:p>
    <w:p w:rsidR="000A01CC" w:rsidRDefault="000A01CC">
      <w:pPr>
        <w:spacing w:before="10"/>
        <w:ind w:left="1301" w:right="1296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5" o:spid="_x0000_i1029" type="#_x0000_t75" style="width:166.5pt;height:122.25pt;visibility:visible">
            <v:imagedata r:id="rId9" o:title=""/>
          </v:shape>
        </w:pict>
      </w:r>
    </w:p>
    <w:p w:rsidR="000A01CC" w:rsidRDefault="000A01CC">
      <w:pPr>
        <w:shd w:val="clear" w:color="auto" w:fill="FFFFFF"/>
        <w:spacing w:before="149" w:line="182" w:lineRule="exact"/>
        <w:ind w:left="2016" w:right="1229" w:hanging="758"/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Address: </w:t>
      </w:r>
      <w:r>
        <w:rPr>
          <w:rFonts w:ascii="Times New Roman" w:hAnsi="Times New Roman" w:cs="Times New Roman"/>
          <w:sz w:val="16"/>
          <w:szCs w:val="16"/>
        </w:rPr>
        <w:t>Šalčininkų miesto parkas/ Sity square  Mokyklos g. 22, Šalčininkai</w:t>
      </w:r>
    </w:p>
    <w:p w:rsidR="000A01CC" w:rsidRDefault="000A01CC">
      <w:pPr>
        <w:shd w:val="clear" w:color="auto" w:fill="FFFFFF"/>
        <w:spacing w:line="182" w:lineRule="exact"/>
        <w:ind w:left="2400" w:right="1536" w:hanging="557"/>
      </w:pPr>
      <w:r>
        <w:rPr>
          <w:rFonts w:ascii="Times New Roman" w:hAnsi="Times New Roman" w:cs="Times New Roman"/>
          <w:b/>
          <w:bCs/>
          <w:spacing w:val="-2"/>
          <w:sz w:val="16"/>
          <w:szCs w:val="16"/>
        </w:rPr>
        <w:t xml:space="preserve">Šalčininkų šunų augintojų klubas </w:t>
      </w:r>
      <w:hyperlink r:id="rId10" w:history="1">
        <w:r w:rsidRPr="00F35F51">
          <w:rPr>
            <w:rFonts w:ascii="Times New Roman" w:hAnsi="Times New Roman" w:cs="Times New Roman"/>
            <w:b/>
            <w:bCs/>
            <w:sz w:val="16"/>
            <w:szCs w:val="16"/>
            <w:u w:val="single"/>
          </w:rPr>
          <w:t>www.ssak.lt</w:t>
        </w:r>
      </w:hyperlink>
    </w:p>
    <w:p w:rsidR="000A01CC" w:rsidRDefault="000A01CC">
      <w:pPr>
        <w:shd w:val="clear" w:color="auto" w:fill="FFFFFF"/>
        <w:spacing w:before="662"/>
        <w:ind w:right="5"/>
        <w:jc w:val="center"/>
      </w:pPr>
      <w:r>
        <w:t>1</w:t>
      </w:r>
    </w:p>
    <w:p w:rsidR="000A01CC" w:rsidRDefault="000A01CC">
      <w:pPr>
        <w:shd w:val="clear" w:color="auto" w:fill="FFFFFF"/>
        <w:spacing w:before="662"/>
        <w:ind w:right="5"/>
        <w:jc w:val="center"/>
        <w:sectPr w:rsidR="000A01CC">
          <w:type w:val="continuous"/>
          <w:pgSz w:w="11909" w:h="16834"/>
          <w:pgMar w:top="1440" w:right="2989" w:bottom="720" w:left="2993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1152"/>
      </w:pPr>
      <w:r>
        <w:rPr>
          <w:rFonts w:ascii="Arial" w:hAnsi="Arial" w:cs="Arial"/>
          <w:b/>
          <w:bCs/>
          <w:sz w:val="36"/>
          <w:szCs w:val="36"/>
        </w:rPr>
        <w:t>SVEIKI ATVYK</w:t>
      </w:r>
      <w:r>
        <w:rPr>
          <w:rFonts w:ascii="Arial" w:hAnsi="Arial" w:cs="Times New Roman"/>
          <w:b/>
          <w:bCs/>
          <w:sz w:val="36"/>
          <w:szCs w:val="36"/>
        </w:rPr>
        <w:t>Ę</w:t>
      </w:r>
      <w:r>
        <w:rPr>
          <w:rFonts w:ascii="Arial" w:hAnsi="Arial" w:cs="Arial"/>
          <w:b/>
          <w:bCs/>
          <w:sz w:val="36"/>
          <w:szCs w:val="36"/>
        </w:rPr>
        <w:t>!</w:t>
      </w:r>
    </w:p>
    <w:p w:rsidR="000A01CC" w:rsidRDefault="000A01CC">
      <w:pPr>
        <w:spacing w:before="456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6" o:spid="_x0000_i1030" type="#_x0000_t75" style="width:248.25pt;height:163.5pt;visibility:visible">
            <v:imagedata r:id="rId11" o:title=""/>
          </v:shape>
        </w:pict>
      </w:r>
    </w:p>
    <w:p w:rsidR="000A01CC" w:rsidRDefault="000A01CC">
      <w:pPr>
        <w:shd w:val="clear" w:color="auto" w:fill="FFFFFF"/>
        <w:spacing w:before="389"/>
        <w:ind w:right="38"/>
        <w:jc w:val="center"/>
      </w:pPr>
      <w:r>
        <w:rPr>
          <w:rFonts w:ascii="Arial" w:hAnsi="Arial" w:cs="Arial"/>
          <w:b/>
          <w:bCs/>
          <w:spacing w:val="-5"/>
          <w:sz w:val="36"/>
          <w:szCs w:val="36"/>
        </w:rPr>
        <w:t>WELCOME!</w:t>
      </w:r>
    </w:p>
    <w:p w:rsidR="000A01CC" w:rsidRDefault="000A01CC">
      <w:pPr>
        <w:shd w:val="clear" w:color="auto" w:fill="FFFFFF"/>
        <w:spacing w:before="3259"/>
        <w:ind w:right="10"/>
        <w:jc w:val="center"/>
      </w:pPr>
      <w:r>
        <w:t>2</w:t>
      </w:r>
    </w:p>
    <w:p w:rsidR="000A01CC" w:rsidRDefault="000A01CC">
      <w:pPr>
        <w:shd w:val="clear" w:color="auto" w:fill="FFFFFF"/>
        <w:spacing w:before="3259"/>
        <w:ind w:right="10"/>
        <w:jc w:val="center"/>
        <w:sectPr w:rsidR="000A01CC">
          <w:pgSz w:w="11909" w:h="16834"/>
          <w:pgMar w:top="1440" w:right="3469" w:bottom="720" w:left="3477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line="173" w:lineRule="exact"/>
        <w:ind w:right="10"/>
        <w:jc w:val="center"/>
      </w:pPr>
      <w:r>
        <w:rPr>
          <w:rFonts w:ascii="Arial" w:hAnsi="Arial" w:cs="Arial"/>
          <w:b/>
          <w:bCs/>
          <w:spacing w:val="-4"/>
          <w:sz w:val="16"/>
          <w:szCs w:val="16"/>
        </w:rPr>
        <w:t xml:space="preserve">III 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–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IOS NACIONALIN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Ė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S (CAC) 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Š</w:t>
      </w:r>
      <w:r>
        <w:rPr>
          <w:rFonts w:ascii="Arial" w:hAnsi="Arial" w:cs="Arial"/>
          <w:b/>
          <w:bCs/>
          <w:spacing w:val="-4"/>
          <w:sz w:val="16"/>
          <w:szCs w:val="16"/>
        </w:rPr>
        <w:t>UN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Ų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PARODOS</w:t>
      </w:r>
    </w:p>
    <w:p w:rsidR="000A01CC" w:rsidRDefault="000A01CC">
      <w:pPr>
        <w:shd w:val="clear" w:color="auto" w:fill="FFFFFF"/>
        <w:spacing w:line="173" w:lineRule="exact"/>
        <w:ind w:right="10"/>
        <w:jc w:val="center"/>
      </w:pPr>
      <w:r>
        <w:rPr>
          <w:rFonts w:ascii="Arial" w:hAnsi="Arial" w:cs="Arial"/>
          <w:b/>
          <w:bCs/>
          <w:spacing w:val="-4"/>
          <w:sz w:val="16"/>
          <w:szCs w:val="16"/>
        </w:rPr>
        <w:t>,,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Š</w:t>
      </w:r>
      <w:r>
        <w:rPr>
          <w:rFonts w:ascii="Arial" w:hAnsi="Arial" w:cs="Arial"/>
          <w:b/>
          <w:bCs/>
          <w:spacing w:val="-4"/>
          <w:sz w:val="16"/>
          <w:szCs w:val="16"/>
        </w:rPr>
        <w:t>AL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Č</w:t>
      </w:r>
      <w:r>
        <w:rPr>
          <w:rFonts w:ascii="Arial" w:hAnsi="Arial" w:cs="Arial"/>
          <w:b/>
          <w:bCs/>
          <w:spacing w:val="-4"/>
          <w:sz w:val="16"/>
          <w:szCs w:val="16"/>
        </w:rPr>
        <w:t>ININK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Ų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VASARA 2014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“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ir</w:t>
      </w:r>
    </w:p>
    <w:p w:rsidR="000A01CC" w:rsidRDefault="000A01CC">
      <w:pPr>
        <w:shd w:val="clear" w:color="auto" w:fill="FFFFFF"/>
        <w:spacing w:line="173" w:lineRule="exact"/>
        <w:ind w:right="10"/>
        <w:jc w:val="center"/>
      </w:pPr>
      <w:r>
        <w:rPr>
          <w:rFonts w:ascii="Arial" w:hAnsi="Arial" w:cs="Arial"/>
          <w:b/>
          <w:bCs/>
          <w:spacing w:val="-4"/>
          <w:sz w:val="16"/>
          <w:szCs w:val="16"/>
        </w:rPr>
        <w:t xml:space="preserve">IV 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–</w:t>
      </w:r>
      <w:r>
        <w:rPr>
          <w:rFonts w:ascii="Arial" w:hAnsi="Arial" w:cs="Arial"/>
          <w:b/>
          <w:bCs/>
          <w:spacing w:val="-4"/>
          <w:sz w:val="16"/>
          <w:szCs w:val="16"/>
        </w:rPr>
        <w:t>OS NACIONALIN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Ė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Š</w:t>
      </w:r>
      <w:r>
        <w:rPr>
          <w:rFonts w:ascii="Arial" w:hAnsi="Arial" w:cs="Arial"/>
          <w:b/>
          <w:bCs/>
          <w:spacing w:val="-4"/>
          <w:sz w:val="16"/>
          <w:szCs w:val="16"/>
        </w:rPr>
        <w:t>UN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Ų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PARODOS</w:t>
      </w:r>
    </w:p>
    <w:p w:rsidR="000A01CC" w:rsidRDefault="000A01CC">
      <w:pPr>
        <w:shd w:val="clear" w:color="auto" w:fill="FFFFFF"/>
        <w:spacing w:line="173" w:lineRule="exact"/>
        <w:ind w:right="10"/>
        <w:jc w:val="center"/>
      </w:pPr>
      <w:r>
        <w:rPr>
          <w:rFonts w:ascii="Arial" w:hAnsi="Arial" w:cs="Arial"/>
          <w:b/>
          <w:bCs/>
          <w:spacing w:val="-4"/>
          <w:sz w:val="16"/>
          <w:szCs w:val="16"/>
        </w:rPr>
        <w:t>,,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Š</w:t>
      </w:r>
      <w:r>
        <w:rPr>
          <w:rFonts w:ascii="Arial" w:hAnsi="Arial" w:cs="Arial"/>
          <w:b/>
          <w:bCs/>
          <w:spacing w:val="-4"/>
          <w:sz w:val="16"/>
          <w:szCs w:val="16"/>
        </w:rPr>
        <w:t>AL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Č</w:t>
      </w:r>
      <w:r>
        <w:rPr>
          <w:rFonts w:ascii="Arial" w:hAnsi="Arial" w:cs="Arial"/>
          <w:b/>
          <w:bCs/>
          <w:spacing w:val="-4"/>
          <w:sz w:val="16"/>
          <w:szCs w:val="16"/>
        </w:rPr>
        <w:t>ININK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Ų</w:t>
      </w:r>
      <w:r>
        <w:rPr>
          <w:rFonts w:ascii="Arial" w:hAnsi="Arial" w:cs="Arial"/>
          <w:b/>
          <w:bCs/>
          <w:spacing w:val="-4"/>
          <w:sz w:val="16"/>
          <w:szCs w:val="16"/>
        </w:rPr>
        <w:t xml:space="preserve"> RAJONO SAVIVALDYB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Ė</w:t>
      </w:r>
      <w:r>
        <w:rPr>
          <w:rFonts w:ascii="Arial" w:hAnsi="Arial" w:cs="Arial"/>
          <w:b/>
          <w:bCs/>
          <w:spacing w:val="-4"/>
          <w:sz w:val="16"/>
          <w:szCs w:val="16"/>
        </w:rPr>
        <w:t>S MERO TAUR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Ė‘</w:t>
      </w:r>
      <w:r>
        <w:rPr>
          <w:rFonts w:ascii="Arial" w:hAnsi="Arial" w:cs="Arial"/>
          <w:b/>
          <w:bCs/>
          <w:spacing w:val="-4"/>
          <w:sz w:val="16"/>
          <w:szCs w:val="16"/>
        </w:rPr>
        <w:t>2014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”</w:t>
      </w:r>
    </w:p>
    <w:p w:rsidR="000A01CC" w:rsidRDefault="000A01CC">
      <w:pPr>
        <w:shd w:val="clear" w:color="auto" w:fill="FFFFFF"/>
        <w:spacing w:line="173" w:lineRule="exact"/>
        <w:ind w:right="5"/>
        <w:jc w:val="center"/>
      </w:pPr>
      <w:r>
        <w:rPr>
          <w:rFonts w:ascii="Arial" w:hAnsi="Arial" w:cs="Arial"/>
          <w:b/>
          <w:bCs/>
          <w:spacing w:val="-3"/>
          <w:sz w:val="16"/>
          <w:szCs w:val="16"/>
        </w:rPr>
        <w:t>GLOB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JAS - 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Š</w:t>
      </w:r>
      <w:r>
        <w:rPr>
          <w:rFonts w:ascii="Arial" w:hAnsi="Arial" w:cs="Arial"/>
          <w:b/>
          <w:bCs/>
          <w:spacing w:val="-3"/>
          <w:sz w:val="16"/>
          <w:szCs w:val="16"/>
        </w:rPr>
        <w:t>al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č</w:t>
      </w:r>
      <w:r>
        <w:rPr>
          <w:rFonts w:ascii="Arial" w:hAnsi="Arial" w:cs="Arial"/>
          <w:b/>
          <w:bCs/>
          <w:spacing w:val="-3"/>
          <w:sz w:val="16"/>
          <w:szCs w:val="16"/>
        </w:rPr>
        <w:t>inink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ų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rajono meras ZDZISLAV PALEVI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Č</w:t>
      </w:r>
    </w:p>
    <w:p w:rsidR="000A01CC" w:rsidRDefault="000A01CC">
      <w:pPr>
        <w:shd w:val="clear" w:color="auto" w:fill="FFFFFF"/>
        <w:spacing w:line="173" w:lineRule="exact"/>
        <w:ind w:right="5"/>
        <w:jc w:val="center"/>
      </w:pPr>
      <w:r>
        <w:rPr>
          <w:rFonts w:ascii="Arial" w:hAnsi="Arial" w:cs="Arial"/>
          <w:b/>
          <w:bCs/>
          <w:spacing w:val="-4"/>
          <w:sz w:val="16"/>
          <w:szCs w:val="16"/>
        </w:rPr>
        <w:t>THE EVENT'S SUPPORTER - The Mayor of Salcininkai District Municipality - ZDZISLAV PALEVI</w:t>
      </w:r>
      <w:r>
        <w:rPr>
          <w:rFonts w:ascii="Arial" w:hAnsi="Arial" w:cs="Times New Roman"/>
          <w:b/>
          <w:bCs/>
          <w:spacing w:val="-4"/>
          <w:sz w:val="16"/>
          <w:szCs w:val="16"/>
        </w:rPr>
        <w:t>Č</w:t>
      </w:r>
    </w:p>
    <w:p w:rsidR="000A01CC" w:rsidRDefault="000A01CC">
      <w:pPr>
        <w:spacing w:before="19"/>
        <w:ind w:left="917" w:right="1200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7" o:spid="_x0000_i1031" type="#_x0000_t75" style="width:249.75pt;height:181.5pt;visibility:visible">
            <v:imagedata r:id="rId12" o:title=""/>
          </v:shape>
        </w:pict>
      </w:r>
    </w:p>
    <w:p w:rsidR="000A01CC" w:rsidRDefault="000A01CC">
      <w:pPr>
        <w:shd w:val="clear" w:color="auto" w:fill="FFFFFF"/>
        <w:spacing w:before="187"/>
        <w:ind w:right="5"/>
        <w:jc w:val="center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Brangieji,</w:t>
      </w:r>
    </w:p>
    <w:p w:rsidR="000A01CC" w:rsidRDefault="000A01CC">
      <w:pPr>
        <w:shd w:val="clear" w:color="auto" w:fill="FFFFFF"/>
        <w:spacing w:before="173" w:line="192" w:lineRule="exact"/>
        <w:ind w:right="5" w:firstLine="830"/>
        <w:jc w:val="both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Dirbdamas kasdienius darbus ir rūpindamasis rajono žmonėmis nuoširdžiai sveikinu visus šventės ,,Šalčininkų vasara '2014" dalyvius ir svečius.</w:t>
      </w:r>
    </w:p>
    <w:p w:rsidR="000A01CC" w:rsidRDefault="000A01CC">
      <w:pPr>
        <w:shd w:val="clear" w:color="auto" w:fill="FFFFFF"/>
        <w:spacing w:line="192" w:lineRule="exact"/>
        <w:ind w:right="5" w:firstLine="830"/>
        <w:jc w:val="both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Džiaugiuosi, kad Šalčininkų rajono šunų augintojų klubas jau ketvirtą kartą organizuoja šią šventę ir sukviečia vis daugiau dalyvių ir svečių iš įvairiausių Pasaulio kraštų.</w:t>
      </w:r>
    </w:p>
    <w:p w:rsidR="000A01CC" w:rsidRDefault="000A01CC">
      <w:pPr>
        <w:shd w:val="clear" w:color="auto" w:fill="FFFFFF"/>
        <w:spacing w:line="192" w:lineRule="exact"/>
        <w:ind w:right="5" w:firstLine="830"/>
        <w:jc w:val="both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Linkiu sėkmės ir įsimintinų akimirkų visiems šventės dalyviams, svečiams ir mūsų rajono bendruomenei!</w:t>
      </w:r>
    </w:p>
    <w:p w:rsidR="000A01CC" w:rsidRDefault="000A01CC">
      <w:pPr>
        <w:shd w:val="clear" w:color="auto" w:fill="FFFFFF"/>
        <w:spacing w:line="192" w:lineRule="exact"/>
        <w:ind w:left="830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Tegul mūsų širdys prisipildo gerumo!</w:t>
      </w:r>
    </w:p>
    <w:p w:rsidR="000A01CC" w:rsidRDefault="000A01CC">
      <w:pPr>
        <w:shd w:val="clear" w:color="auto" w:fill="FFFFFF"/>
        <w:tabs>
          <w:tab w:val="left" w:pos="5981"/>
        </w:tabs>
        <w:spacing w:before="163" w:line="192" w:lineRule="exact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Šalčininkų rajono savivaldybės Meras</w:t>
      </w:r>
      <w:r>
        <w:rPr>
          <w:rFonts w:ascii="Arial" w:hAnsi="Times New Roman" w:cs="Arial"/>
          <w:b/>
          <w:bCs/>
          <w:i/>
          <w:iCs/>
          <w:sz w:val="16"/>
          <w:szCs w:val="16"/>
        </w:rPr>
        <w:tab/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Zdzislav Palevič</w:t>
      </w:r>
    </w:p>
    <w:p w:rsidR="000A01CC" w:rsidRDefault="000A01CC">
      <w:pPr>
        <w:shd w:val="clear" w:color="auto" w:fill="FFFFFF"/>
        <w:spacing w:line="192" w:lineRule="exact"/>
        <w:ind w:left="3130" w:right="3134"/>
        <w:jc w:val="center"/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***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Dear guests,</w:t>
      </w:r>
    </w:p>
    <w:p w:rsidR="000A01CC" w:rsidRDefault="000A01CC">
      <w:pPr>
        <w:shd w:val="clear" w:color="auto" w:fill="FFFFFF"/>
        <w:spacing w:line="192" w:lineRule="exact"/>
        <w:ind w:firstLine="830"/>
        <w:jc w:val="both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Having been occupied with day to day activities and attending to the needs of the people in the district, I sincerely welcome our participants and guests to the “Šalčininkai Summer of </w:t>
      </w:r>
      <w:smartTag w:uri="urn:schemas-microsoft-com:office:smarttags" w:element="metricconverter">
        <w:smartTagPr>
          <w:attr w:name="ProductID" w:val="2014”"/>
        </w:smartTagPr>
        <w:r>
          <w:rPr>
            <w:rFonts w:ascii="Times New Roman" w:hAnsi="Times New Roman" w:cs="Times New Roman"/>
            <w:b/>
            <w:bCs/>
            <w:i/>
            <w:iCs/>
            <w:sz w:val="16"/>
            <w:szCs w:val="16"/>
          </w:rPr>
          <w:t>2014”</w:t>
        </w:r>
      </w:smartTag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.</w:t>
      </w:r>
    </w:p>
    <w:p w:rsidR="000A01CC" w:rsidRDefault="000A01CC">
      <w:pPr>
        <w:shd w:val="clear" w:color="auto" w:fill="FFFFFF"/>
        <w:spacing w:line="192" w:lineRule="exact"/>
        <w:ind w:firstLine="830"/>
        <w:jc w:val="both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I am very pleased that the Šalčininkai district dog owners club has organized already a fourth dog show and has a growing number of participants and guests from all over the world each year.</w:t>
      </w:r>
    </w:p>
    <w:p w:rsidR="000A01CC" w:rsidRDefault="000A01CC">
      <w:pPr>
        <w:shd w:val="clear" w:color="auto" w:fill="FFFFFF"/>
        <w:spacing w:line="192" w:lineRule="exact"/>
        <w:ind w:right="5" w:firstLine="830"/>
        <w:jc w:val="both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I wish good luck and memorable moments to all the dog show participants, guests and our community.</w:t>
      </w:r>
    </w:p>
    <w:p w:rsidR="000A01CC" w:rsidRDefault="000A01CC">
      <w:pPr>
        <w:shd w:val="clear" w:color="auto" w:fill="FFFFFF"/>
        <w:spacing w:line="192" w:lineRule="exact"/>
        <w:ind w:left="830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May our hearts fill with kindness!</w:t>
      </w:r>
    </w:p>
    <w:p w:rsidR="000A01CC" w:rsidRDefault="000A01CC">
      <w:pPr>
        <w:shd w:val="clear" w:color="auto" w:fill="FFFFFF"/>
        <w:tabs>
          <w:tab w:val="left" w:pos="5981"/>
        </w:tabs>
        <w:spacing w:before="168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Mayor of the Šalčininkai district</w:t>
      </w:r>
      <w:r>
        <w:rPr>
          <w:rFonts w:ascii="Arial" w:hAnsi="Times New Roman" w:cs="Arial"/>
          <w:b/>
          <w:bCs/>
          <w:i/>
          <w:iCs/>
          <w:sz w:val="16"/>
          <w:szCs w:val="16"/>
        </w:rPr>
        <w:tab/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Zdzislav Palevič</w:t>
      </w:r>
    </w:p>
    <w:p w:rsidR="000A01CC" w:rsidRDefault="000A01CC">
      <w:pPr>
        <w:shd w:val="clear" w:color="auto" w:fill="FFFFFF"/>
        <w:spacing w:before="504"/>
        <w:ind w:right="5"/>
        <w:jc w:val="center"/>
      </w:pPr>
      <w:r>
        <w:t>3</w:t>
      </w:r>
    </w:p>
    <w:p w:rsidR="000A01CC" w:rsidRDefault="000A01CC">
      <w:pPr>
        <w:shd w:val="clear" w:color="auto" w:fill="FFFFFF"/>
        <w:spacing w:before="504"/>
        <w:ind w:right="5"/>
        <w:jc w:val="center"/>
        <w:sectPr w:rsidR="000A01CC">
          <w:pgSz w:w="11909" w:h="16834"/>
          <w:pgMar w:top="1440" w:right="2394" w:bottom="720" w:left="2397" w:header="567" w:footer="567" w:gutter="0"/>
          <w:cols w:space="60"/>
          <w:noEndnote/>
        </w:sectPr>
      </w:pPr>
    </w:p>
    <w:p w:rsidR="000A01CC" w:rsidRDefault="000A01CC">
      <w:pPr>
        <w:ind w:left="2842" w:right="2856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8" o:spid="_x0000_i1032" type="#_x0000_t75" style="width:63.75pt;height:85.5pt;visibility:visible">
            <v:imagedata r:id="rId13" o:title=""/>
          </v:shape>
        </w:pict>
      </w:r>
    </w:p>
    <w:p w:rsidR="000A01CC" w:rsidRDefault="000A01CC">
      <w:pPr>
        <w:shd w:val="clear" w:color="auto" w:fill="FFFFFF"/>
        <w:spacing w:before="322"/>
        <w:ind w:right="19"/>
        <w:jc w:val="center"/>
      </w:pP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Sveiki atvyk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ę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!</w:t>
      </w:r>
    </w:p>
    <w:p w:rsidR="000A01CC" w:rsidRDefault="000A01CC">
      <w:pPr>
        <w:shd w:val="clear" w:color="auto" w:fill="FFFFFF"/>
        <w:spacing w:before="134"/>
        <w:ind w:left="5"/>
      </w:pP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Mieli parodos dalyviai,</w:t>
      </w:r>
    </w:p>
    <w:p w:rsidR="000A01CC" w:rsidRDefault="000A01CC">
      <w:pPr>
        <w:shd w:val="clear" w:color="auto" w:fill="FFFFFF"/>
        <w:spacing w:before="149" w:line="158" w:lineRule="exact"/>
        <w:ind w:left="5"/>
      </w:pPr>
      <w:r>
        <w:rPr>
          <w:rFonts w:ascii="Arial" w:hAnsi="Arial" w:cs="Times New Roman"/>
          <w:b/>
          <w:bCs/>
          <w:i/>
          <w:iCs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z w:val="14"/>
          <w:szCs w:val="14"/>
        </w:rPr>
        <w:t>inink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z w:val="14"/>
          <w:szCs w:val="14"/>
        </w:rPr>
        <w:t>un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augintoj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klubas glaud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z w:val="14"/>
          <w:szCs w:val="14"/>
        </w:rPr>
        <w:t>iai sur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>m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ę</w:t>
      </w:r>
      <w:r>
        <w:rPr>
          <w:rFonts w:ascii="Arial" w:hAnsi="Arial" w:cs="Arial"/>
          <w:b/>
          <w:bCs/>
          <w:i/>
          <w:iCs/>
          <w:sz w:val="14"/>
          <w:szCs w:val="14"/>
        </w:rPr>
        <w:t>s pe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z w:val="14"/>
          <w:szCs w:val="14"/>
        </w:rPr>
        <w:t>ius su rajono savivaldybe ir padedamas r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>m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>j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ų</w:t>
      </w:r>
    </w:p>
    <w:p w:rsidR="000A01CC" w:rsidRDefault="000A01CC">
      <w:pPr>
        <w:shd w:val="clear" w:color="auto" w:fill="FFFFFF"/>
        <w:spacing w:line="158" w:lineRule="exact"/>
        <w:ind w:left="5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d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iaugiasi gal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damas organizuoti ,,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inink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vasara 2014" ir garsinti 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inink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kra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t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ą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.</w:t>
      </w:r>
    </w:p>
    <w:p w:rsidR="000A01CC" w:rsidRDefault="000A01CC">
      <w:pPr>
        <w:shd w:val="clear" w:color="auto" w:fill="FFFFFF"/>
        <w:spacing w:line="158" w:lineRule="exact"/>
        <w:ind w:left="5"/>
      </w:pPr>
      <w:r>
        <w:rPr>
          <w:rFonts w:ascii="Arial" w:hAnsi="Arial" w:cs="Arial"/>
          <w:b/>
          <w:bCs/>
          <w:i/>
          <w:iCs/>
          <w:sz w:val="14"/>
          <w:szCs w:val="14"/>
        </w:rPr>
        <w:t>Nor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>dami lygiuotis geriausi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pasaulio 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z w:val="14"/>
          <w:szCs w:val="14"/>
        </w:rPr>
        <w:t>un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parod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organizavimo standartus ir siekdami objektyvumo ir</w:t>
      </w:r>
    </w:p>
    <w:p w:rsidR="000A01CC" w:rsidRDefault="000A01CC">
      <w:pPr>
        <w:shd w:val="clear" w:color="auto" w:fill="FFFFFF"/>
        <w:spacing w:line="158" w:lineRule="exact"/>
        <w:ind w:left="5"/>
      </w:pPr>
      <w:r>
        <w:rPr>
          <w:rFonts w:ascii="Arial" w:hAnsi="Arial" w:cs="Arial"/>
          <w:b/>
          <w:bCs/>
          <w:i/>
          <w:iCs/>
          <w:sz w:val="14"/>
          <w:szCs w:val="14"/>
        </w:rPr>
        <w:t>kokyb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>s, parodose teis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>jauti pakvviet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>m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z w:val="14"/>
          <w:szCs w:val="14"/>
        </w:rPr>
        <w:t>ymiausius pasaulio kinologijos ekspertus kurie lankysis</w:t>
      </w:r>
    </w:p>
    <w:p w:rsidR="000A01CC" w:rsidRDefault="000A01CC">
      <w:pPr>
        <w:shd w:val="clear" w:color="auto" w:fill="FFFFFF"/>
        <w:spacing w:line="158" w:lineRule="exact"/>
        <w:ind w:left="5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Lietuvoje pirm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ą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kart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ą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- Mr. Peter King (Australija), Mr. Hiroshi Kamisato (Japonija), Mr. Masanori Fujimoto</w:t>
      </w:r>
    </w:p>
    <w:p w:rsidR="000A01CC" w:rsidRDefault="000A01CC">
      <w:pPr>
        <w:shd w:val="clear" w:color="auto" w:fill="FFFFFF"/>
        <w:spacing w:line="158" w:lineRule="exact"/>
        <w:ind w:left="10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(Meksika), Zaur Agabeyli (Azerbaid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ianas).</w:t>
      </w:r>
    </w:p>
    <w:p w:rsidR="000A01CC" w:rsidRDefault="000A01CC">
      <w:pPr>
        <w:shd w:val="clear" w:color="auto" w:fill="FFFFFF"/>
        <w:spacing w:line="158" w:lineRule="exact"/>
        <w:ind w:left="5"/>
      </w:pP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Esame labai d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 xml:space="preserve">kingi 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inink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 xml:space="preserve"> rajono savivaldyb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ė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s merui ponui Zdzislav Palevi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 xml:space="preserve"> u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 xml:space="preserve"> param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ą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 xml:space="preserve"> </w:t>
      </w:r>
      <w:r>
        <w:rPr>
          <w:rFonts w:ascii="Arial" w:hAnsi="Arial" w:cs="Times New Roman"/>
          <w:b/>
          <w:bCs/>
          <w:i/>
          <w:iCs/>
          <w:spacing w:val="-2"/>
          <w:sz w:val="14"/>
          <w:szCs w:val="14"/>
        </w:rPr>
        <w:t>į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gyvendinant</w:t>
      </w:r>
    </w:p>
    <w:p w:rsidR="000A01CC" w:rsidRDefault="000A01CC">
      <w:pPr>
        <w:shd w:val="clear" w:color="auto" w:fill="FFFFFF"/>
        <w:spacing w:line="158" w:lineRule="exact"/>
        <w:ind w:left="5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m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ū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s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vis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bendr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ą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siek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į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- padaryti 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ininkus d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iaugsmo, tolerancijos ir nepamir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tam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į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sp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ū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d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miestu.</w:t>
      </w:r>
    </w:p>
    <w:p w:rsidR="000A01CC" w:rsidRDefault="000A01CC">
      <w:pPr>
        <w:shd w:val="clear" w:color="auto" w:fill="FFFFFF"/>
        <w:spacing w:line="158" w:lineRule="exact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ū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kad atvykote, gra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ž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pergali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ir iki nauj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susitikim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!</w:t>
      </w:r>
    </w:p>
    <w:p w:rsidR="000A01CC" w:rsidRDefault="000A01CC">
      <w:pPr>
        <w:shd w:val="clear" w:color="auto" w:fill="FFFFFF"/>
        <w:spacing w:before="154"/>
        <w:ind w:left="5"/>
      </w:pP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inink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un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augintoj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ų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klubo prezidentas</w:t>
      </w:r>
    </w:p>
    <w:p w:rsidR="000A01CC" w:rsidRDefault="000A01CC">
      <w:pPr>
        <w:shd w:val="clear" w:color="auto" w:fill="FFFFFF"/>
        <w:ind w:left="5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Rimantas Giedraitis</w:t>
      </w:r>
    </w:p>
    <w:p w:rsidR="000A01CC" w:rsidRDefault="000A01CC">
      <w:pPr>
        <w:shd w:val="clear" w:color="auto" w:fill="FFFFFF"/>
        <w:ind w:left="3806"/>
      </w:pPr>
      <w:r>
        <w:rPr>
          <w:rFonts w:ascii="Arial" w:hAnsi="Arial" w:cs="Arial"/>
          <w:b/>
          <w:bCs/>
          <w:i/>
          <w:iCs/>
          <w:spacing w:val="-23"/>
        </w:rPr>
        <w:t>***</w:t>
      </w:r>
    </w:p>
    <w:p w:rsidR="000A01CC" w:rsidRDefault="000A01CC">
      <w:pPr>
        <w:shd w:val="clear" w:color="auto" w:fill="FFFFFF"/>
        <w:spacing w:before="144"/>
        <w:ind w:right="14"/>
        <w:jc w:val="center"/>
      </w:pPr>
      <w:r>
        <w:rPr>
          <w:rFonts w:ascii="Arial" w:hAnsi="Arial" w:cs="Arial"/>
          <w:b/>
          <w:bCs/>
          <w:i/>
          <w:iCs/>
          <w:sz w:val="14"/>
          <w:szCs w:val="14"/>
        </w:rPr>
        <w:t>Welcome!</w:t>
      </w:r>
    </w:p>
    <w:p w:rsidR="000A01CC" w:rsidRDefault="000A01CC">
      <w:pPr>
        <w:shd w:val="clear" w:color="auto" w:fill="FFFFFF"/>
        <w:spacing w:before="149"/>
        <w:ind w:left="5"/>
      </w:pP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Dear dog show participants,</w:t>
      </w:r>
    </w:p>
    <w:p w:rsidR="000A01CC" w:rsidRDefault="000A01CC">
      <w:pPr>
        <w:shd w:val="clear" w:color="auto" w:fill="FFFFFF"/>
        <w:spacing w:before="154" w:line="158" w:lineRule="exact"/>
        <w:ind w:left="5"/>
        <w:jc w:val="both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The 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ininkai district dog owners club is very glad to have the opportunity to organize the 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“Š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ininkai Summer of </w:t>
      </w:r>
      <w:smartTag w:uri="urn:schemas-microsoft-com:office:smarttags" w:element="metricconverter">
        <w:smartTagPr>
          <w:attr w:name="ProductID" w:val="2014”"/>
        </w:smartTagPr>
        <w:r>
          <w:rPr>
            <w:rFonts w:ascii="Arial" w:hAnsi="Arial" w:cs="Arial"/>
            <w:b/>
            <w:bCs/>
            <w:i/>
            <w:iCs/>
            <w:spacing w:val="-1"/>
            <w:sz w:val="14"/>
            <w:szCs w:val="14"/>
          </w:rPr>
          <w:t>2014</w:t>
        </w:r>
        <w:r>
          <w:rPr>
            <w:rFonts w:ascii="Arial" w:hAnsi="Arial" w:cs="Times New Roman"/>
            <w:b/>
            <w:bCs/>
            <w:i/>
            <w:iCs/>
            <w:spacing w:val="-1"/>
            <w:sz w:val="14"/>
            <w:szCs w:val="14"/>
          </w:rPr>
          <w:t>”</w:t>
        </w:r>
      </w:smartTag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 dog show, which would not be made possible without the strong partnership with the </w:t>
      </w:r>
      <w:r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 xml:space="preserve">municipality and its sponsors. While seeking to live up to the high standards of worldwide dog shows and </w:t>
      </w:r>
      <w:r>
        <w:rPr>
          <w:rFonts w:ascii="Arial" w:hAnsi="Arial" w:cs="Arial"/>
          <w:b/>
          <w:bCs/>
          <w:i/>
          <w:iCs/>
          <w:sz w:val="14"/>
          <w:szCs w:val="14"/>
        </w:rPr>
        <w:t>striving for objectivity and quality, we have invited famous kinology experts to be the judges. These experts are visiting Lithuania for the first time - Mr. Peter King (Australia), Mr. Hiroshi Kamisato (Japan), Mr. Masanori Fujimoto (Mexico), Zaur Agabeyli (Azerbaijan).</w:t>
      </w:r>
    </w:p>
    <w:p w:rsidR="000A01CC" w:rsidRDefault="000A01CC">
      <w:pPr>
        <w:shd w:val="clear" w:color="auto" w:fill="FFFFFF"/>
        <w:spacing w:line="158" w:lineRule="exact"/>
        <w:ind w:left="5"/>
        <w:jc w:val="both"/>
      </w:pP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Our dog owners club is very </w:t>
      </w:r>
      <w:hyperlink r:id="rId14" w:history="1">
        <w:r>
          <w:rPr>
            <w:rFonts w:ascii="Arial" w:hAnsi="Arial" w:cs="Arial"/>
            <w:b/>
            <w:bCs/>
            <w:i/>
            <w:iCs/>
            <w:sz w:val="14"/>
            <w:szCs w:val="14"/>
            <w:u w:val="single"/>
            <w:lang w:val="en-US"/>
          </w:rPr>
          <w:t>thankf</w:t>
        </w:r>
        <w:r>
          <w:rPr>
            <w:rFonts w:ascii="Arial" w:hAnsi="Arial" w:cs="Arial"/>
            <w:b/>
            <w:bCs/>
            <w:i/>
            <w:iCs/>
            <w:sz w:val="14"/>
            <w:szCs w:val="14"/>
            <w:u w:val="single"/>
          </w:rPr>
          <w:t>u</w:t>
        </w:r>
        <w:r>
          <w:rPr>
            <w:rFonts w:ascii="Arial" w:hAnsi="Arial" w:cs="Arial"/>
            <w:b/>
            <w:bCs/>
            <w:i/>
            <w:iCs/>
            <w:sz w:val="14"/>
            <w:szCs w:val="14"/>
            <w:u w:val="single"/>
            <w:lang w:val="en-US"/>
          </w:rPr>
          <w:t>l</w:t>
        </w:r>
      </w:hyperlink>
      <w:r>
        <w:rPr>
          <w:rFonts w:ascii="Arial" w:hAnsi="Arial" w:cs="Arial"/>
          <w:b/>
          <w:bCs/>
          <w:i/>
          <w:iCs/>
          <w:sz w:val="14"/>
          <w:szCs w:val="14"/>
          <w:lang w:val="en-US"/>
        </w:rPr>
        <w:t xml:space="preserve"> </w:t>
      </w:r>
      <w:r>
        <w:rPr>
          <w:rFonts w:ascii="Arial" w:hAnsi="Arial" w:cs="Arial"/>
          <w:b/>
          <w:bCs/>
          <w:i/>
          <w:iCs/>
          <w:sz w:val="14"/>
          <w:szCs w:val="14"/>
        </w:rPr>
        <w:t>for the district mayor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’</w:t>
      </w:r>
      <w:r>
        <w:rPr>
          <w:rFonts w:ascii="Arial" w:hAnsi="Arial" w:cs="Arial"/>
          <w:b/>
          <w:bCs/>
          <w:i/>
          <w:iCs/>
          <w:sz w:val="14"/>
          <w:szCs w:val="14"/>
        </w:rPr>
        <w:t>s Zdzislav Palevi</w:t>
      </w:r>
      <w:r>
        <w:rPr>
          <w:rFonts w:ascii="Arial" w:hAnsi="Arial" w:cs="Times New Roman"/>
          <w:b/>
          <w:bCs/>
          <w:i/>
          <w:iCs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z w:val="14"/>
          <w:szCs w:val="14"/>
        </w:rPr>
        <w:t xml:space="preserve"> support to achieve our 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 xml:space="preserve">mutual goal, which is to make 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ininkai a city of joy, tolerance and unforgettable impressions.</w:t>
      </w:r>
    </w:p>
    <w:p w:rsidR="000A01CC" w:rsidRDefault="000A01CC">
      <w:pPr>
        <w:shd w:val="clear" w:color="auto" w:fill="FFFFFF"/>
        <w:spacing w:before="158"/>
        <w:ind w:left="14"/>
      </w:pP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Thank you for coming, I wish you just awards, we</w:t>
      </w:r>
      <w:r>
        <w:rPr>
          <w:rFonts w:ascii="Arial" w:hAnsi="Arial" w:cs="Times New Roman"/>
          <w:b/>
          <w:bCs/>
          <w:i/>
          <w:iCs/>
          <w:spacing w:val="-1"/>
          <w:sz w:val="14"/>
          <w:szCs w:val="14"/>
        </w:rPr>
        <w:t>’</w:t>
      </w:r>
      <w:r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ll be seeing each other again!</w:t>
      </w:r>
    </w:p>
    <w:p w:rsidR="000A01CC" w:rsidRDefault="000A01CC">
      <w:pPr>
        <w:shd w:val="clear" w:color="auto" w:fill="FFFFFF"/>
        <w:spacing w:before="149" w:line="158" w:lineRule="exact"/>
        <w:ind w:left="5" w:right="3456"/>
      </w:pPr>
      <w:r>
        <w:rPr>
          <w:rFonts w:ascii="Arial" w:hAnsi="Arial" w:cs="Arial"/>
          <w:b/>
          <w:bCs/>
          <w:i/>
          <w:iCs/>
          <w:spacing w:val="-3"/>
          <w:sz w:val="14"/>
          <w:szCs w:val="14"/>
        </w:rPr>
        <w:t xml:space="preserve">The president of the </w:t>
      </w:r>
      <w:r>
        <w:rPr>
          <w:rFonts w:ascii="Arial" w:hAnsi="Arial" w:cs="Times New Roman"/>
          <w:b/>
          <w:bCs/>
          <w:i/>
          <w:iCs/>
          <w:spacing w:val="-3"/>
          <w:sz w:val="14"/>
          <w:szCs w:val="14"/>
        </w:rPr>
        <w:t>Š</w:t>
      </w:r>
      <w:r>
        <w:rPr>
          <w:rFonts w:ascii="Arial" w:hAnsi="Arial" w:cs="Arial"/>
          <w:b/>
          <w:bCs/>
          <w:i/>
          <w:iCs/>
          <w:spacing w:val="-3"/>
          <w:sz w:val="14"/>
          <w:szCs w:val="14"/>
        </w:rPr>
        <w:t>al</w:t>
      </w:r>
      <w:r>
        <w:rPr>
          <w:rFonts w:ascii="Arial" w:hAnsi="Arial" w:cs="Times New Roman"/>
          <w:b/>
          <w:bCs/>
          <w:i/>
          <w:iCs/>
          <w:spacing w:val="-3"/>
          <w:sz w:val="14"/>
          <w:szCs w:val="14"/>
        </w:rPr>
        <w:t>č</w:t>
      </w:r>
      <w:r>
        <w:rPr>
          <w:rFonts w:ascii="Arial" w:hAnsi="Arial" w:cs="Arial"/>
          <w:b/>
          <w:bCs/>
          <w:i/>
          <w:iCs/>
          <w:spacing w:val="-3"/>
          <w:sz w:val="14"/>
          <w:szCs w:val="14"/>
        </w:rPr>
        <w:t>ininkai dog owner</w:t>
      </w:r>
      <w:r>
        <w:rPr>
          <w:rFonts w:ascii="Arial" w:hAnsi="Arial" w:cs="Times New Roman"/>
          <w:b/>
          <w:bCs/>
          <w:i/>
          <w:iCs/>
          <w:spacing w:val="-3"/>
          <w:sz w:val="14"/>
          <w:szCs w:val="14"/>
        </w:rPr>
        <w:t>’</w:t>
      </w:r>
      <w:r>
        <w:rPr>
          <w:rFonts w:ascii="Arial" w:hAnsi="Arial" w:cs="Arial"/>
          <w:b/>
          <w:bCs/>
          <w:i/>
          <w:iCs/>
          <w:spacing w:val="-3"/>
          <w:sz w:val="14"/>
          <w:szCs w:val="14"/>
        </w:rPr>
        <w:t xml:space="preserve">s club, </w:t>
      </w:r>
      <w:r>
        <w:rPr>
          <w:rFonts w:ascii="Arial" w:hAnsi="Arial" w:cs="Arial"/>
          <w:b/>
          <w:bCs/>
          <w:i/>
          <w:iCs/>
          <w:sz w:val="14"/>
          <w:szCs w:val="14"/>
        </w:rPr>
        <w:t>Rimantas Giedraitis</w:t>
      </w:r>
    </w:p>
    <w:p w:rsidR="000A01CC" w:rsidRDefault="000A01CC">
      <w:pPr>
        <w:shd w:val="clear" w:color="auto" w:fill="FFFFFF"/>
        <w:spacing w:before="2405"/>
        <w:ind w:right="38"/>
        <w:jc w:val="center"/>
      </w:pPr>
      <w:r>
        <w:t>4</w:t>
      </w:r>
    </w:p>
    <w:p w:rsidR="000A01CC" w:rsidRDefault="000A01CC">
      <w:pPr>
        <w:shd w:val="clear" w:color="auto" w:fill="FFFFFF"/>
        <w:spacing w:before="2405"/>
        <w:ind w:right="38"/>
        <w:jc w:val="center"/>
        <w:sectPr w:rsidR="000A01CC">
          <w:pgSz w:w="11909" w:h="16834"/>
          <w:pgMar w:top="1440" w:right="2446" w:bottom="720" w:left="2484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line="182" w:lineRule="exact"/>
        <w:jc w:val="center"/>
      </w:pPr>
      <w:r>
        <w:rPr>
          <w:rFonts w:ascii="Arial" w:hAnsi="Arial" w:cs="Arial"/>
          <w:b/>
          <w:bCs/>
        </w:rPr>
        <w:t>APIE MUS/ ABOUT US</w:t>
      </w:r>
    </w:p>
    <w:p w:rsidR="000A01CC" w:rsidRDefault="000A01CC">
      <w:pPr>
        <w:shd w:val="clear" w:color="auto" w:fill="FFFFFF"/>
        <w:spacing w:line="182" w:lineRule="exact"/>
        <w:jc w:val="center"/>
      </w:pPr>
      <w:r>
        <w:rPr>
          <w:rFonts w:ascii="Arial" w:hAnsi="Arial" w:cs="Times New Roman"/>
          <w:b/>
          <w:bCs/>
          <w:spacing w:val="-2"/>
          <w:sz w:val="16"/>
          <w:szCs w:val="16"/>
        </w:rPr>
        <w:t>Š</w:t>
      </w:r>
      <w:r>
        <w:rPr>
          <w:rFonts w:ascii="Arial" w:hAnsi="Arial" w:cs="Arial"/>
          <w:b/>
          <w:bCs/>
          <w:spacing w:val="-2"/>
          <w:sz w:val="16"/>
          <w:szCs w:val="16"/>
        </w:rPr>
        <w:t>al</w:t>
      </w:r>
      <w:r>
        <w:rPr>
          <w:rFonts w:ascii="Arial" w:hAnsi="Arial" w:cs="Times New Roman"/>
          <w:b/>
          <w:bCs/>
          <w:spacing w:val="-2"/>
          <w:sz w:val="16"/>
          <w:szCs w:val="16"/>
        </w:rPr>
        <w:t>č</w:t>
      </w:r>
      <w:r>
        <w:rPr>
          <w:rFonts w:ascii="Arial" w:hAnsi="Arial" w:cs="Arial"/>
          <w:b/>
          <w:bCs/>
          <w:spacing w:val="-2"/>
          <w:sz w:val="16"/>
          <w:szCs w:val="16"/>
        </w:rPr>
        <w:t>inink</w:t>
      </w:r>
      <w:r>
        <w:rPr>
          <w:rFonts w:ascii="Arial" w:hAnsi="Arial" w:cs="Times New Roman"/>
          <w:b/>
          <w:bCs/>
          <w:spacing w:val="-2"/>
          <w:sz w:val="16"/>
          <w:szCs w:val="16"/>
        </w:rPr>
        <w:t>ų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hAnsi="Arial" w:cs="Times New Roman"/>
          <w:b/>
          <w:bCs/>
          <w:spacing w:val="-2"/>
          <w:sz w:val="16"/>
          <w:szCs w:val="16"/>
        </w:rPr>
        <w:t>š</w:t>
      </w:r>
      <w:r>
        <w:rPr>
          <w:rFonts w:ascii="Arial" w:hAnsi="Arial" w:cs="Arial"/>
          <w:b/>
          <w:bCs/>
          <w:spacing w:val="-2"/>
          <w:sz w:val="16"/>
          <w:szCs w:val="16"/>
        </w:rPr>
        <w:t>un</w:t>
      </w:r>
      <w:r>
        <w:rPr>
          <w:rFonts w:ascii="Arial" w:hAnsi="Arial" w:cs="Times New Roman"/>
          <w:b/>
          <w:bCs/>
          <w:spacing w:val="-2"/>
          <w:sz w:val="16"/>
          <w:szCs w:val="16"/>
        </w:rPr>
        <w:t>ų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augintoj</w:t>
      </w:r>
      <w:r>
        <w:rPr>
          <w:rFonts w:ascii="Arial" w:hAnsi="Arial" w:cs="Times New Roman"/>
          <w:b/>
          <w:bCs/>
          <w:spacing w:val="-2"/>
          <w:sz w:val="16"/>
          <w:szCs w:val="16"/>
        </w:rPr>
        <w:t>ų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 klubas </w:t>
      </w:r>
      <w:r>
        <w:rPr>
          <w:rFonts w:ascii="Arial" w:hAnsi="Arial" w:cs="Times New Roman"/>
          <w:b/>
          <w:bCs/>
          <w:spacing w:val="-2"/>
          <w:sz w:val="16"/>
          <w:szCs w:val="16"/>
        </w:rPr>
        <w:t>į</w:t>
      </w:r>
      <w:r>
        <w:rPr>
          <w:rFonts w:ascii="Arial" w:hAnsi="Arial" w:cs="Arial"/>
          <w:b/>
          <w:bCs/>
          <w:spacing w:val="-2"/>
          <w:sz w:val="16"/>
          <w:szCs w:val="16"/>
        </w:rPr>
        <w:t xml:space="preserve">kurtas </w:t>
      </w:r>
      <w:smartTag w:uri="urn:schemas-microsoft-com:office:smarttags" w:element="metricconverter">
        <w:smartTagPr>
          <w:attr w:name="ProductID" w:val="2011 m"/>
        </w:smartTagPr>
        <w:r>
          <w:rPr>
            <w:rFonts w:ascii="Arial" w:hAnsi="Arial" w:cs="Arial"/>
            <w:b/>
            <w:bCs/>
            <w:spacing w:val="-2"/>
            <w:sz w:val="16"/>
            <w:szCs w:val="16"/>
          </w:rPr>
          <w:t>2011 m</w:t>
        </w:r>
      </w:smartTag>
      <w:r>
        <w:rPr>
          <w:rFonts w:ascii="Arial" w:hAnsi="Arial" w:cs="Arial"/>
          <w:b/>
          <w:bCs/>
          <w:spacing w:val="-2"/>
          <w:sz w:val="16"/>
          <w:szCs w:val="16"/>
        </w:rPr>
        <w:t>.</w:t>
      </w:r>
    </w:p>
    <w:p w:rsidR="000A01CC" w:rsidRDefault="000A01CC">
      <w:pPr>
        <w:shd w:val="clear" w:color="auto" w:fill="FFFFFF"/>
        <w:spacing w:line="182" w:lineRule="exact"/>
        <w:jc w:val="center"/>
      </w:pPr>
      <w:r>
        <w:rPr>
          <w:rFonts w:ascii="Arial" w:hAnsi="Arial" w:cs="Arial"/>
          <w:b/>
          <w:bCs/>
          <w:spacing w:val="-3"/>
          <w:sz w:val="16"/>
          <w:szCs w:val="16"/>
        </w:rPr>
        <w:t>Parodos:</w:t>
      </w:r>
    </w:p>
    <w:p w:rsidR="000A01CC" w:rsidRDefault="000A01CC">
      <w:pPr>
        <w:shd w:val="clear" w:color="auto" w:fill="FFFFFF"/>
        <w:spacing w:line="182" w:lineRule="exact"/>
        <w:ind w:left="5"/>
        <w:jc w:val="center"/>
      </w:pPr>
      <w:smartTag w:uri="urn:schemas-microsoft-com:office:smarttags" w:element="metricconverter">
        <w:smartTagPr>
          <w:attr w:name="ProductID" w:val="2011 m"/>
        </w:smartTagPr>
        <w:r>
          <w:rPr>
            <w:rFonts w:ascii="Arial" w:hAnsi="Arial" w:cs="Arial"/>
            <w:b/>
            <w:bCs/>
            <w:spacing w:val="-3"/>
            <w:sz w:val="16"/>
            <w:szCs w:val="16"/>
          </w:rPr>
          <w:t>2011 m</w:t>
        </w:r>
      </w:smartTag>
      <w:r>
        <w:rPr>
          <w:rFonts w:ascii="Arial" w:hAnsi="Arial" w:cs="Arial"/>
          <w:b/>
          <w:bCs/>
          <w:spacing w:val="-3"/>
          <w:sz w:val="16"/>
          <w:szCs w:val="16"/>
        </w:rPr>
        <w:t xml:space="preserve">.parodoje 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š</w:t>
      </w:r>
      <w:r>
        <w:rPr>
          <w:rFonts w:ascii="Arial" w:hAnsi="Arial" w:cs="Arial"/>
          <w:b/>
          <w:bCs/>
          <w:spacing w:val="-3"/>
          <w:sz w:val="16"/>
          <w:szCs w:val="16"/>
        </w:rPr>
        <w:t>vent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>je teis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>javo Laura Baryt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(Lietuva)</w:t>
      </w:r>
    </w:p>
    <w:p w:rsidR="000A01CC" w:rsidRDefault="000A01CC">
      <w:pPr>
        <w:ind w:left="754" w:right="749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9" o:spid="_x0000_i1033" type="#_x0000_t75" style="width:282.75pt;height:209.25pt;visibility:visible">
            <v:imagedata r:id="rId15" o:title=""/>
          </v:shape>
        </w:pict>
      </w:r>
    </w:p>
    <w:p w:rsidR="000A01CC" w:rsidRDefault="000A01CC">
      <w:pPr>
        <w:shd w:val="clear" w:color="auto" w:fill="FFFFFF"/>
        <w:spacing w:line="178" w:lineRule="exact"/>
        <w:jc w:val="center"/>
      </w:pPr>
      <w:smartTag w:uri="urn:schemas-microsoft-com:office:smarttags" w:element="metricconverter">
        <w:smartTagPr>
          <w:attr w:name="ProductID" w:val="2012 m"/>
        </w:smartTagPr>
        <w:r>
          <w:rPr>
            <w:rFonts w:ascii="Arial" w:hAnsi="Arial" w:cs="Arial"/>
            <w:b/>
            <w:bCs/>
            <w:spacing w:val="-2"/>
            <w:sz w:val="16"/>
            <w:szCs w:val="16"/>
          </w:rPr>
          <w:t>2012 m</w:t>
        </w:r>
      </w:smartTag>
      <w:r>
        <w:rPr>
          <w:rFonts w:ascii="Arial" w:hAnsi="Arial" w:cs="Arial"/>
          <w:b/>
          <w:bCs/>
          <w:spacing w:val="-2"/>
          <w:sz w:val="16"/>
          <w:szCs w:val="16"/>
        </w:rPr>
        <w:t>. parodoje teis</w:t>
      </w:r>
      <w:r>
        <w:rPr>
          <w:rFonts w:ascii="Arial" w:hAnsi="Arial" w:cs="Times New Roman"/>
          <w:b/>
          <w:bCs/>
          <w:spacing w:val="-2"/>
          <w:sz w:val="16"/>
          <w:szCs w:val="16"/>
        </w:rPr>
        <w:t>ė</w:t>
      </w:r>
      <w:r>
        <w:rPr>
          <w:rFonts w:ascii="Arial" w:hAnsi="Arial" w:cs="Arial"/>
          <w:b/>
          <w:bCs/>
          <w:spacing w:val="-2"/>
          <w:sz w:val="16"/>
          <w:szCs w:val="16"/>
        </w:rPr>
        <w:t>javo</w:t>
      </w:r>
    </w:p>
    <w:p w:rsidR="000A01CC" w:rsidRDefault="000A01CC">
      <w:pPr>
        <w:shd w:val="clear" w:color="auto" w:fill="FFFFFF"/>
        <w:spacing w:line="178" w:lineRule="exact"/>
        <w:jc w:val="center"/>
      </w:pPr>
      <w:r>
        <w:rPr>
          <w:rFonts w:ascii="Arial" w:hAnsi="Arial" w:cs="Arial"/>
          <w:b/>
          <w:bCs/>
          <w:spacing w:val="-3"/>
          <w:sz w:val="16"/>
          <w:szCs w:val="16"/>
        </w:rPr>
        <w:t>Ramun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Kazlauskait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(Lietuva), J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ū</w:t>
      </w:r>
      <w:r>
        <w:rPr>
          <w:rFonts w:ascii="Arial" w:hAnsi="Arial" w:cs="Arial"/>
          <w:b/>
          <w:bCs/>
          <w:spacing w:val="-3"/>
          <w:sz w:val="16"/>
          <w:szCs w:val="16"/>
        </w:rPr>
        <w:t>rat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Butkien</w:t>
      </w:r>
      <w:r>
        <w:rPr>
          <w:rFonts w:ascii="Arial" w:hAnsi="Arial" w:cs="Times New Roman"/>
          <w:b/>
          <w:bCs/>
          <w:spacing w:val="-3"/>
          <w:sz w:val="16"/>
          <w:szCs w:val="16"/>
        </w:rPr>
        <w:t>ė</w:t>
      </w: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(Lietuva), Tatyana Sinicina (Baltarusija), Valentin</w:t>
      </w:r>
    </w:p>
    <w:p w:rsidR="000A01CC" w:rsidRDefault="000A01CC">
      <w:pPr>
        <w:framePr w:h="374" w:hRule="exact" w:hSpace="38" w:wrap="notBeside" w:vAnchor="text" w:hAnchor="text" w:x="1014" w:y="980"/>
        <w:shd w:val="clear" w:color="auto" w:fill="FFFFFF"/>
      </w:pPr>
    </w:p>
    <w:p w:rsidR="000A01CC" w:rsidRDefault="000A01CC">
      <w:pPr>
        <w:framePr w:h="2170" w:hSpace="38" w:wrap="notBeside" w:vAnchor="text" w:hAnchor="text" w:x="745" w:y="1595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0" o:spid="_x0000_i1034" type="#_x0000_t75" style="width:106.5pt;height:107.25pt;visibility:visible">
            <v:imagedata r:id="rId16" o:title=""/>
          </v:shape>
        </w:pict>
      </w:r>
    </w:p>
    <w:p w:rsidR="000A01CC" w:rsidRDefault="000A01CC">
      <w:pPr>
        <w:framePr w:h="163" w:hRule="exact" w:hSpace="38" w:wrap="notBeside" w:vAnchor="text" w:hAnchor="text" w:x="3342" w:y="3481"/>
        <w:shd w:val="clear" w:color="auto" w:fill="FFFFFF"/>
      </w:pPr>
      <w:r>
        <w:rPr>
          <w:rFonts w:ascii="Times New Roman" w:hAnsi="Times New Roman" w:cs="Times New Roman"/>
          <w:b/>
          <w:bCs/>
          <w:sz w:val="14"/>
          <w:szCs w:val="1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4"/>
          <w:szCs w:val="14"/>
        </w:rPr>
        <w:t>-~^m</w:t>
      </w:r>
    </w:p>
    <w:p w:rsidR="000A01CC" w:rsidRDefault="000A01CC">
      <w:pPr>
        <w:shd w:val="clear" w:color="auto" w:fill="FFFFFF"/>
        <w:spacing w:line="178" w:lineRule="exact"/>
        <w:jc w:val="center"/>
      </w:pPr>
      <w:r>
        <w:rPr>
          <w:noProof/>
        </w:rPr>
        <w:pict>
          <v:shape id="Paveikslėlis 2" o:spid="_x0000_s1026" type="#_x0000_t75" style="position:absolute;left:0;text-align:left;margin-left:37.2pt;margin-top:9.1pt;width:283.65pt;height:83.55pt;z-index:-251658240;visibility:visible;mso-wrap-distance-left:0;mso-wrap-distance-right:0" wrapcoords="-57 0 -57 21405 21600 21405 21600 0 -57 0">
            <v:imagedata r:id="rId17" o:title=""/>
            <w10:wrap type="through"/>
          </v:shape>
        </w:pict>
      </w:r>
      <w:r>
        <w:rPr>
          <w:rFonts w:ascii="Arial" w:hAnsi="Arial" w:cs="Arial"/>
          <w:b/>
          <w:bCs/>
          <w:spacing w:val="-2"/>
          <w:sz w:val="16"/>
          <w:szCs w:val="16"/>
        </w:rPr>
        <w:t>Fedorov (Baltarusija), Juriy Kravcov (Baltarusija)</w:t>
      </w:r>
    </w:p>
    <w:p w:rsidR="000A01CC" w:rsidRDefault="000A01CC">
      <w:pPr>
        <w:shd w:val="clear" w:color="auto" w:fill="FFFFFF"/>
        <w:spacing w:before="874"/>
        <w:ind w:left="72"/>
        <w:jc w:val="center"/>
      </w:pPr>
      <w:r>
        <w:t>5</w:t>
      </w:r>
    </w:p>
    <w:p w:rsidR="000A01CC" w:rsidRDefault="000A01CC">
      <w:pPr>
        <w:shd w:val="clear" w:color="auto" w:fill="FFFFFF"/>
        <w:spacing w:before="874"/>
        <w:ind w:left="72"/>
        <w:jc w:val="center"/>
        <w:sectPr w:rsidR="000A01CC">
          <w:pgSz w:w="11909" w:h="16834"/>
          <w:pgMar w:top="1440" w:right="2413" w:bottom="720" w:left="2340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line="192" w:lineRule="exact"/>
        <w:jc w:val="center"/>
      </w:pPr>
      <w:smartTag w:uri="urn:schemas-microsoft-com:office:smarttags" w:element="metricconverter">
        <w:smartTagPr>
          <w:attr w:name="ProductID" w:val="2013 m"/>
        </w:smartTagPr>
        <w:r>
          <w:rPr>
            <w:rFonts w:ascii="Arial" w:hAnsi="Arial" w:cs="Arial"/>
            <w:b/>
            <w:bCs/>
            <w:sz w:val="16"/>
            <w:szCs w:val="16"/>
          </w:rPr>
          <w:t>2013 m</w:t>
        </w:r>
      </w:smartTag>
      <w:r>
        <w:rPr>
          <w:rFonts w:ascii="Arial" w:hAnsi="Arial" w:cs="Arial"/>
          <w:b/>
          <w:bCs/>
          <w:sz w:val="16"/>
          <w:szCs w:val="16"/>
        </w:rPr>
        <w:t>. parodoje teis</w:t>
      </w:r>
      <w:r>
        <w:rPr>
          <w:rFonts w:ascii="Arial" w:hAnsi="Arial" w:cs="Times New Roman"/>
          <w:b/>
          <w:bCs/>
          <w:sz w:val="16"/>
          <w:szCs w:val="16"/>
        </w:rPr>
        <w:t>ė</w:t>
      </w:r>
      <w:r>
        <w:rPr>
          <w:rFonts w:ascii="Arial" w:hAnsi="Arial" w:cs="Arial"/>
          <w:b/>
          <w:bCs/>
          <w:sz w:val="16"/>
          <w:szCs w:val="16"/>
        </w:rPr>
        <w:t>javo</w:t>
      </w:r>
    </w:p>
    <w:p w:rsidR="000A01CC" w:rsidRDefault="000A01CC">
      <w:pPr>
        <w:shd w:val="clear" w:color="auto" w:fill="FFFFFF"/>
        <w:spacing w:line="192" w:lineRule="exact"/>
        <w:jc w:val="center"/>
      </w:pPr>
      <w:r>
        <w:rPr>
          <w:rFonts w:ascii="Arial" w:hAnsi="Arial" w:cs="Arial"/>
          <w:b/>
          <w:bCs/>
          <w:sz w:val="16"/>
          <w:szCs w:val="16"/>
        </w:rPr>
        <w:t>Francisco Ruiz Rodriguez (Ispanija), Horst Kliebenstein (Vokietija), Martha Heine (Vokietija),</w:t>
      </w:r>
    </w:p>
    <w:p w:rsidR="000A01CC" w:rsidRDefault="000A01CC">
      <w:pPr>
        <w:shd w:val="clear" w:color="auto" w:fill="FFFFFF"/>
        <w:spacing w:line="192" w:lineRule="exact"/>
        <w:jc w:val="center"/>
      </w:pPr>
      <w:r>
        <w:rPr>
          <w:rFonts w:ascii="Arial" w:hAnsi="Arial" w:cs="Arial"/>
          <w:b/>
          <w:bCs/>
          <w:sz w:val="16"/>
          <w:szCs w:val="16"/>
        </w:rPr>
        <w:t>Regina Vaitkunskien</w:t>
      </w:r>
      <w:r>
        <w:rPr>
          <w:rFonts w:ascii="Arial" w:hAnsi="Arial" w:cs="Times New Roman"/>
          <w:b/>
          <w:bCs/>
          <w:sz w:val="16"/>
          <w:szCs w:val="16"/>
        </w:rPr>
        <w:t>ė</w:t>
      </w:r>
      <w:r>
        <w:rPr>
          <w:rFonts w:ascii="Arial" w:hAnsi="Arial" w:cs="Arial"/>
          <w:b/>
          <w:bCs/>
          <w:sz w:val="16"/>
          <w:szCs w:val="16"/>
        </w:rPr>
        <w:t xml:space="preserve"> (Lietuva), Nijol</w:t>
      </w:r>
      <w:r>
        <w:rPr>
          <w:rFonts w:ascii="Arial" w:hAnsi="Arial" w:cs="Times New Roman"/>
          <w:b/>
          <w:bCs/>
          <w:sz w:val="16"/>
          <w:szCs w:val="16"/>
        </w:rPr>
        <w:t>ė</w:t>
      </w:r>
      <w:r>
        <w:rPr>
          <w:rFonts w:ascii="Arial" w:hAnsi="Arial" w:cs="Arial"/>
          <w:b/>
          <w:bCs/>
          <w:sz w:val="16"/>
          <w:szCs w:val="16"/>
        </w:rPr>
        <w:t xml:space="preserve"> Zienien</w:t>
      </w:r>
      <w:r>
        <w:rPr>
          <w:rFonts w:ascii="Arial" w:hAnsi="Arial" w:cs="Times New Roman"/>
          <w:b/>
          <w:bCs/>
          <w:sz w:val="16"/>
          <w:szCs w:val="16"/>
        </w:rPr>
        <w:t>ė</w:t>
      </w:r>
      <w:r>
        <w:rPr>
          <w:rFonts w:ascii="Arial" w:hAnsi="Arial" w:cs="Arial"/>
          <w:b/>
          <w:bCs/>
          <w:sz w:val="16"/>
          <w:szCs w:val="16"/>
        </w:rPr>
        <w:t xml:space="preserve"> (Lietuva)</w:t>
      </w:r>
    </w:p>
    <w:p w:rsidR="000A01CC" w:rsidRDefault="000A01CC">
      <w:pPr>
        <w:spacing w:before="197"/>
        <w:ind w:left="432" w:right="432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1" o:spid="_x0000_i1035" type="#_x0000_t75" style="width:322.5pt;height:338.25pt;visibility:visible">
            <v:imagedata r:id="rId18" o:title=""/>
          </v:shape>
        </w:pict>
      </w:r>
    </w:p>
    <w:p w:rsidR="000A01CC" w:rsidRDefault="000A01CC">
      <w:pPr>
        <w:shd w:val="clear" w:color="auto" w:fill="FFFFFF"/>
        <w:spacing w:before="221" w:line="288" w:lineRule="exact"/>
        <w:ind w:left="1286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ŠALČININKŲ ŠUNŲ AUGINTOJŲ KLUBAS</w:t>
      </w:r>
    </w:p>
    <w:p w:rsidR="000A01CC" w:rsidRDefault="000A01CC">
      <w:pPr>
        <w:shd w:val="clear" w:color="auto" w:fill="FFFFFF"/>
        <w:spacing w:line="288" w:lineRule="exact"/>
        <w:ind w:right="5"/>
        <w:jc w:val="center"/>
      </w:pPr>
      <w:r>
        <w:rPr>
          <w:rFonts w:ascii="Times New Roman" w:hAnsi="Times New Roman" w:cs="Times New Roman"/>
          <w:sz w:val="24"/>
          <w:szCs w:val="24"/>
        </w:rPr>
        <w:t>Buikų km. Jašiūnų sen., Šalčininkų rajonas</w:t>
      </w:r>
    </w:p>
    <w:p w:rsidR="000A01CC" w:rsidRDefault="000A01CC">
      <w:pPr>
        <w:shd w:val="clear" w:color="auto" w:fill="FFFFFF"/>
        <w:spacing w:before="5" w:line="288" w:lineRule="exact"/>
        <w:jc w:val="center"/>
      </w:pPr>
      <w:hyperlink r:id="rId19" w:history="1">
        <w:r w:rsidRPr="00F35F51">
          <w:rPr>
            <w:rFonts w:ascii="Times New Roman" w:hAnsi="Times New Roman" w:cs="Times New Roman"/>
            <w:spacing w:val="-2"/>
            <w:sz w:val="24"/>
            <w:szCs w:val="24"/>
            <w:u w:val="single"/>
          </w:rPr>
          <w:t>www.ssak.lt</w:t>
        </w:r>
      </w:hyperlink>
    </w:p>
    <w:p w:rsidR="000A01CC" w:rsidRDefault="000A01CC">
      <w:pPr>
        <w:shd w:val="clear" w:color="auto" w:fill="FFFFFF"/>
        <w:spacing w:line="288" w:lineRule="exact"/>
        <w:ind w:left="14"/>
        <w:jc w:val="center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e-mail: </w:t>
      </w:r>
      <w:hyperlink r:id="rId20" w:history="1">
        <w:r>
          <w:rPr>
            <w:rFonts w:ascii="Times New Roman" w:hAnsi="Times New Roman" w:cs="Times New Roman"/>
            <w:spacing w:val="-1"/>
            <w:sz w:val="24"/>
            <w:szCs w:val="24"/>
            <w:u w:val="single"/>
            <w:lang w:val="en-US"/>
          </w:rPr>
          <w:t>info@ssak.lt</w:t>
        </w:r>
      </w:hyperlink>
    </w:p>
    <w:p w:rsidR="000A01CC" w:rsidRDefault="000A01CC">
      <w:pPr>
        <w:shd w:val="clear" w:color="auto" w:fill="FFFFFF"/>
        <w:spacing w:line="288" w:lineRule="exact"/>
        <w:ind w:right="5"/>
        <w:jc w:val="center"/>
      </w:pPr>
      <w:r>
        <w:rPr>
          <w:spacing w:val="-25"/>
          <w:sz w:val="22"/>
          <w:szCs w:val="22"/>
        </w:rPr>
        <w:t>Tel.: +37065555559</w:t>
      </w:r>
    </w:p>
    <w:p w:rsidR="000A01CC" w:rsidRDefault="000A01CC">
      <w:pPr>
        <w:shd w:val="clear" w:color="auto" w:fill="FFFFFF"/>
        <w:spacing w:before="5" w:line="288" w:lineRule="exact"/>
        <w:ind w:left="10"/>
        <w:jc w:val="center"/>
      </w:pPr>
      <w:r>
        <w:rPr>
          <w:rFonts w:ascii="Times New Roman" w:hAnsi="Times New Roman" w:cs="Times New Roman"/>
          <w:spacing w:val="-1"/>
          <w:sz w:val="24"/>
          <w:szCs w:val="24"/>
        </w:rPr>
        <w:t>Šalčininkų šunų augintojų klubo prezidentas - Rimantas Giedraitis</w:t>
      </w:r>
    </w:p>
    <w:p w:rsidR="000A01CC" w:rsidRDefault="000A01CC">
      <w:pPr>
        <w:shd w:val="clear" w:color="auto" w:fill="FFFFFF"/>
        <w:spacing w:before="451"/>
        <w:jc w:val="center"/>
      </w:pPr>
      <w:r>
        <w:t>6</w:t>
      </w:r>
    </w:p>
    <w:p w:rsidR="000A01CC" w:rsidRDefault="000A01CC">
      <w:pPr>
        <w:shd w:val="clear" w:color="auto" w:fill="FFFFFF"/>
        <w:spacing w:before="451"/>
        <w:jc w:val="center"/>
        <w:sectPr w:rsidR="000A01CC">
          <w:pgSz w:w="11909" w:h="16834"/>
          <w:pgMar w:top="1440" w:right="2298" w:bottom="720" w:left="2297" w:header="567" w:footer="567" w:gutter="0"/>
          <w:cols w:space="60"/>
          <w:noEndnote/>
        </w:sectPr>
      </w:pPr>
    </w:p>
    <w:p w:rsidR="000A01CC" w:rsidRDefault="000A01CC">
      <w:pPr>
        <w:framePr w:h="1660" w:hSpace="10080" w:wrap="notBeside" w:vAnchor="text" w:hAnchor="margin" w:x="1470" w:y="1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2" o:spid="_x0000_i1036" type="#_x0000_t75" style="width:204pt;height:82.5pt;visibility:visible">
            <v:imagedata r:id="rId21" o:title=""/>
          </v:shape>
        </w:pict>
      </w:r>
    </w:p>
    <w:p w:rsidR="000A01CC" w:rsidRDefault="000A01CC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A01CC" w:rsidRDefault="000A01CC">
      <w:pPr>
        <w:framePr w:h="1660" w:hSpace="10080" w:wrap="notBeside" w:vAnchor="text" w:hAnchor="margin" w:x="1470" w:y="1"/>
        <w:rPr>
          <w:rFonts w:ascii="Times New Roman" w:hAnsi="Times New Roman" w:cs="Times New Roman"/>
          <w:sz w:val="24"/>
          <w:szCs w:val="24"/>
        </w:rPr>
        <w:sectPr w:rsidR="000A01CC">
          <w:pgSz w:w="11909" w:h="16834"/>
          <w:pgMar w:top="1440" w:right="2552" w:bottom="720" w:left="2450" w:header="567" w:footer="567" w:gutter="0"/>
          <w:cols w:space="1296"/>
          <w:noEndnote/>
        </w:sectPr>
      </w:pPr>
    </w:p>
    <w:p w:rsidR="000A01CC" w:rsidRDefault="000A01CC">
      <w:pPr>
        <w:spacing w:before="106" w:line="1" w:lineRule="exact"/>
        <w:rPr>
          <w:rFonts w:ascii="Times New Roman" w:hAnsi="Times New Roman" w:cs="Times New Roman"/>
          <w:sz w:val="2"/>
          <w:szCs w:val="2"/>
        </w:rPr>
      </w:pPr>
    </w:p>
    <w:p w:rsidR="000A01CC" w:rsidRDefault="000A01CC">
      <w:pPr>
        <w:framePr w:h="1660" w:hSpace="10080" w:wrap="notBeside" w:vAnchor="text" w:hAnchor="margin" w:x="1470" w:y="1"/>
        <w:rPr>
          <w:rFonts w:ascii="Times New Roman" w:hAnsi="Times New Roman" w:cs="Times New Roman"/>
          <w:sz w:val="24"/>
          <w:szCs w:val="24"/>
        </w:rPr>
        <w:sectPr w:rsidR="000A01CC">
          <w:type w:val="continuous"/>
          <w:pgSz w:w="11909" w:h="16834"/>
          <w:pgMar w:top="1440" w:right="2998" w:bottom="720" w:left="2450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jc w:val="right"/>
      </w:pPr>
      <w:r>
        <w:rPr>
          <w:rFonts w:ascii="Arial" w:hAnsi="Arial" w:cs="Arial"/>
          <w:b/>
          <w:bCs/>
          <w:spacing w:val="-7"/>
        </w:rPr>
        <w:t>R</w:t>
      </w:r>
      <w:r>
        <w:rPr>
          <w:rFonts w:ascii="Arial" w:hAnsi="Arial" w:cs="Times New Roman"/>
          <w:b/>
          <w:bCs/>
          <w:spacing w:val="-7"/>
        </w:rPr>
        <w:t>Ė</w:t>
      </w:r>
      <w:r>
        <w:rPr>
          <w:rFonts w:ascii="Arial" w:hAnsi="Arial" w:cs="Arial"/>
          <w:b/>
          <w:bCs/>
          <w:spacing w:val="-7"/>
        </w:rPr>
        <w:t>M</w:t>
      </w:r>
      <w:r>
        <w:rPr>
          <w:rFonts w:ascii="Arial" w:hAnsi="Arial" w:cs="Times New Roman"/>
          <w:b/>
          <w:bCs/>
          <w:spacing w:val="-7"/>
        </w:rPr>
        <w:t>Ė</w:t>
      </w:r>
      <w:r>
        <w:rPr>
          <w:rFonts w:ascii="Arial" w:hAnsi="Arial" w:cs="Arial"/>
          <w:b/>
          <w:bCs/>
          <w:spacing w:val="-7"/>
        </w:rPr>
        <w:t>JAI:</w:t>
      </w:r>
    </w:p>
    <w:p w:rsidR="000A01CC" w:rsidRDefault="000A01CC">
      <w:pPr>
        <w:shd w:val="clear" w:color="auto" w:fill="FFFFFF"/>
        <w:spacing w:before="19" w:line="744" w:lineRule="exact"/>
      </w:pPr>
      <w:r>
        <w:rPr>
          <w:rFonts w:ascii="Arial" w:hAnsi="Arial" w:cs="Arial"/>
          <w:b/>
          <w:bCs/>
          <w:spacing w:val="-6"/>
          <w:w w:val="74"/>
          <w:sz w:val="62"/>
          <w:szCs w:val="62"/>
        </w:rPr>
        <w:t>FYPi^ysT Gamas</w:t>
      </w:r>
    </w:p>
    <w:p w:rsidR="000A01CC" w:rsidRDefault="000A01CC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br w:type="column"/>
      </w:r>
    </w:p>
    <w:p w:rsidR="000A01CC" w:rsidRDefault="000A01CC">
      <w:pPr>
        <w:shd w:val="clear" w:color="auto" w:fill="000000"/>
        <w:spacing w:before="466" w:line="499" w:lineRule="exact"/>
      </w:pPr>
      <w:r>
        <w:rPr>
          <w:rFonts w:ascii="Arial" w:hAnsi="Arial" w:cs="Arial"/>
          <w:b/>
          <w:bCs/>
          <w:w w:val="82"/>
          <w:sz w:val="44"/>
          <w:szCs w:val="44"/>
        </w:rPr>
        <w:t>(</w:t>
      </w:r>
      <w:r>
        <w:rPr>
          <w:rFonts w:ascii="Arial" w:hAnsi="Arial" w:cs="Times New Roman"/>
          <w:b/>
          <w:bCs/>
          <w:w w:val="82"/>
          <w:sz w:val="44"/>
          <w:szCs w:val="44"/>
        </w:rPr>
        <w:t>£»</w:t>
      </w:r>
      <w:r>
        <w:rPr>
          <w:rFonts w:ascii="Arial" w:hAnsi="Arial" w:cs="Arial"/>
          <w:b/>
          <w:bCs/>
          <w:w w:val="82"/>
          <w:sz w:val="44"/>
          <w:szCs w:val="44"/>
        </w:rPr>
        <w:t xml:space="preserve"> KRKk</w:t>
      </w:r>
    </w:p>
    <w:p w:rsidR="000A01CC" w:rsidRDefault="000A01CC">
      <w:pPr>
        <w:shd w:val="clear" w:color="auto" w:fill="000000"/>
        <w:spacing w:before="466" w:line="499" w:lineRule="exact"/>
        <w:sectPr w:rsidR="000A01CC">
          <w:type w:val="continuous"/>
          <w:pgSz w:w="11909" w:h="16834"/>
          <w:pgMar w:top="1440" w:right="2998" w:bottom="720" w:left="2450" w:header="567" w:footer="567" w:gutter="0"/>
          <w:cols w:num="2" w:space="1296" w:equalWidth="0">
            <w:col w:w="3960" w:space="840"/>
            <w:col w:w="1660"/>
          </w:cols>
          <w:noEndnote/>
        </w:sectPr>
      </w:pPr>
    </w:p>
    <w:p w:rsidR="000A01CC" w:rsidRDefault="000A01CC">
      <w:pPr>
        <w:shd w:val="clear" w:color="auto" w:fill="FFFFFF"/>
        <w:spacing w:before="269" w:line="240" w:lineRule="exact"/>
        <w:ind w:left="101"/>
        <w:jc w:val="center"/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Times New Roman"/>
          <w:b/>
          <w:bCs/>
        </w:rPr>
        <w:t>Ė</w:t>
      </w:r>
      <w:r>
        <w:rPr>
          <w:rFonts w:ascii="Arial" w:hAnsi="Arial" w:cs="Arial"/>
          <w:b/>
          <w:bCs/>
        </w:rPr>
        <w:t>KOJAME: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Times New Roman"/>
          <w:b/>
          <w:bCs/>
          <w:spacing w:val="-1"/>
        </w:rPr>
        <w:t>Š</w:t>
      </w:r>
      <w:r>
        <w:rPr>
          <w:rFonts w:ascii="Arial" w:hAnsi="Arial" w:cs="Arial"/>
          <w:b/>
          <w:bCs/>
          <w:spacing w:val="-1"/>
        </w:rPr>
        <w:t>AL</w:t>
      </w:r>
      <w:r>
        <w:rPr>
          <w:rFonts w:ascii="Arial" w:hAnsi="Arial" w:cs="Times New Roman"/>
          <w:b/>
          <w:bCs/>
          <w:spacing w:val="-1"/>
        </w:rPr>
        <w:t>Č</w:t>
      </w:r>
      <w:r>
        <w:rPr>
          <w:rFonts w:ascii="Arial" w:hAnsi="Arial" w:cs="Arial"/>
          <w:b/>
          <w:bCs/>
          <w:spacing w:val="-1"/>
        </w:rPr>
        <w:t>ININK</w:t>
      </w:r>
      <w:r>
        <w:rPr>
          <w:rFonts w:ascii="Arial" w:hAnsi="Arial" w:cs="Times New Roman"/>
          <w:b/>
          <w:bCs/>
          <w:spacing w:val="-1"/>
        </w:rPr>
        <w:t>Ų</w:t>
      </w:r>
      <w:r>
        <w:rPr>
          <w:rFonts w:ascii="Arial" w:hAnsi="Arial" w:cs="Arial"/>
          <w:b/>
          <w:bCs/>
          <w:spacing w:val="-1"/>
        </w:rPr>
        <w:t xml:space="preserve"> RAJONO SAVIVALDYBEI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Times New Roman"/>
          <w:b/>
          <w:bCs/>
          <w:spacing w:val="-1"/>
        </w:rPr>
        <w:t>Š</w:t>
      </w:r>
      <w:r>
        <w:rPr>
          <w:rFonts w:ascii="Arial" w:hAnsi="Arial" w:cs="Arial"/>
          <w:b/>
          <w:bCs/>
          <w:spacing w:val="-1"/>
        </w:rPr>
        <w:t>AL</w:t>
      </w:r>
      <w:r>
        <w:rPr>
          <w:rFonts w:ascii="Arial" w:hAnsi="Arial" w:cs="Times New Roman"/>
          <w:b/>
          <w:bCs/>
          <w:spacing w:val="-1"/>
        </w:rPr>
        <w:t>Č</w:t>
      </w:r>
      <w:r>
        <w:rPr>
          <w:rFonts w:ascii="Arial" w:hAnsi="Arial" w:cs="Arial"/>
          <w:b/>
          <w:bCs/>
          <w:spacing w:val="-1"/>
        </w:rPr>
        <w:t>ININK</w:t>
      </w:r>
      <w:r>
        <w:rPr>
          <w:rFonts w:ascii="Arial" w:hAnsi="Arial" w:cs="Times New Roman"/>
          <w:b/>
          <w:bCs/>
          <w:spacing w:val="-1"/>
        </w:rPr>
        <w:t>Ų</w:t>
      </w:r>
      <w:r>
        <w:rPr>
          <w:rFonts w:ascii="Arial" w:hAnsi="Arial" w:cs="Arial"/>
          <w:b/>
          <w:bCs/>
          <w:spacing w:val="-1"/>
        </w:rPr>
        <w:t xml:space="preserve"> RAJONO SAVIVALDYB</w:t>
      </w:r>
      <w:r>
        <w:rPr>
          <w:rFonts w:ascii="Arial" w:hAnsi="Arial" w:cs="Times New Roman"/>
          <w:b/>
          <w:bCs/>
          <w:spacing w:val="-1"/>
        </w:rPr>
        <w:t>Ė</w:t>
      </w:r>
      <w:r>
        <w:rPr>
          <w:rFonts w:ascii="Arial" w:hAnsi="Arial" w:cs="Arial"/>
          <w:b/>
          <w:bCs/>
          <w:spacing w:val="-1"/>
        </w:rPr>
        <w:t xml:space="preserve"> MERUI ZDZISLAV PALEVI</w:t>
      </w:r>
      <w:r>
        <w:rPr>
          <w:rFonts w:ascii="Arial" w:hAnsi="Arial" w:cs="Times New Roman"/>
          <w:b/>
          <w:bCs/>
          <w:spacing w:val="-1"/>
        </w:rPr>
        <w:t>Č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Times New Roman"/>
          <w:b/>
          <w:bCs/>
        </w:rPr>
        <w:t>Š</w:t>
      </w:r>
      <w:r>
        <w:rPr>
          <w:rFonts w:ascii="Arial" w:hAnsi="Arial" w:cs="Arial"/>
          <w:b/>
          <w:bCs/>
        </w:rPr>
        <w:t>AL</w:t>
      </w:r>
      <w:r>
        <w:rPr>
          <w:rFonts w:ascii="Arial" w:hAnsi="Arial" w:cs="Times New Roman"/>
          <w:b/>
          <w:bCs/>
        </w:rPr>
        <w:t>Č</w:t>
      </w:r>
      <w:r>
        <w:rPr>
          <w:rFonts w:ascii="Arial" w:hAnsi="Arial" w:cs="Arial"/>
          <w:b/>
          <w:bCs/>
        </w:rPr>
        <w:t>ININK</w:t>
      </w:r>
      <w:r>
        <w:rPr>
          <w:rFonts w:ascii="Arial" w:hAnsi="Arial" w:cs="Times New Roman"/>
          <w:b/>
          <w:bCs/>
        </w:rPr>
        <w:t>Ų</w:t>
      </w:r>
      <w:r>
        <w:rPr>
          <w:rFonts w:ascii="Arial" w:hAnsi="Arial" w:cs="Arial"/>
          <w:b/>
          <w:bCs/>
        </w:rPr>
        <w:t xml:space="preserve"> SENI</w:t>
      </w:r>
      <w:r>
        <w:rPr>
          <w:rFonts w:ascii="Arial" w:hAnsi="Arial" w:cs="Times New Roman"/>
          <w:b/>
          <w:bCs/>
        </w:rPr>
        <w:t>Ū</w:t>
      </w:r>
      <w:r>
        <w:rPr>
          <w:rFonts w:ascii="Arial" w:hAnsi="Arial" w:cs="Arial"/>
          <w:b/>
          <w:bCs/>
        </w:rPr>
        <w:t>NIJOS SENI</w:t>
      </w:r>
      <w:r>
        <w:rPr>
          <w:rFonts w:ascii="Arial" w:hAnsi="Arial" w:cs="Times New Roman"/>
          <w:b/>
          <w:bCs/>
        </w:rPr>
        <w:t>Ū</w:t>
      </w:r>
      <w:r>
        <w:rPr>
          <w:rFonts w:ascii="Arial" w:hAnsi="Arial" w:cs="Arial"/>
          <w:b/>
          <w:bCs/>
        </w:rPr>
        <w:t>NUI G</w:t>
      </w:r>
      <w:r>
        <w:rPr>
          <w:rFonts w:ascii="Arial" w:hAnsi="Arial" w:cs="Times New Roman"/>
          <w:b/>
          <w:bCs/>
        </w:rPr>
        <w:t>Ž</w:t>
      </w:r>
      <w:r>
        <w:rPr>
          <w:rFonts w:ascii="Arial" w:hAnsi="Arial" w:cs="Arial"/>
          <w:b/>
          <w:bCs/>
        </w:rPr>
        <w:t>EGO</w:t>
      </w:r>
      <w:r>
        <w:rPr>
          <w:rFonts w:ascii="Arial" w:hAnsi="Arial" w:cs="Times New Roman"/>
          <w:b/>
          <w:bCs/>
        </w:rPr>
        <w:t>Ž</w:t>
      </w:r>
      <w:r>
        <w:rPr>
          <w:rFonts w:ascii="Arial" w:hAnsi="Arial" w:cs="Arial"/>
          <w:b/>
          <w:bCs/>
        </w:rPr>
        <w:t xml:space="preserve"> JURGO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Times New Roman"/>
          <w:b/>
          <w:bCs/>
        </w:rPr>
        <w:t>Š</w:t>
      </w:r>
      <w:r>
        <w:rPr>
          <w:rFonts w:ascii="Arial" w:hAnsi="Arial" w:cs="Arial"/>
          <w:b/>
          <w:bCs/>
        </w:rPr>
        <w:t>AL</w:t>
      </w:r>
      <w:r>
        <w:rPr>
          <w:rFonts w:ascii="Arial" w:hAnsi="Arial" w:cs="Times New Roman"/>
          <w:b/>
          <w:bCs/>
        </w:rPr>
        <w:t>Č</w:t>
      </w:r>
      <w:r>
        <w:rPr>
          <w:rFonts w:ascii="Arial" w:hAnsi="Arial" w:cs="Arial"/>
          <w:b/>
          <w:bCs/>
        </w:rPr>
        <w:t>ININK</w:t>
      </w:r>
      <w:r>
        <w:rPr>
          <w:rFonts w:ascii="Arial" w:hAnsi="Arial" w:cs="Times New Roman"/>
          <w:b/>
          <w:bCs/>
        </w:rPr>
        <w:t>Ų</w:t>
      </w:r>
      <w:r>
        <w:rPr>
          <w:rFonts w:ascii="Arial" w:hAnsi="Arial" w:cs="Arial"/>
          <w:b/>
          <w:bCs/>
        </w:rPr>
        <w:t xml:space="preserve"> RAJONO POLI CIJOS KOMISARIATUI</w:t>
      </w:r>
    </w:p>
    <w:p w:rsidR="000A01CC" w:rsidRDefault="000A01CC">
      <w:pPr>
        <w:shd w:val="clear" w:color="auto" w:fill="FFFFFF"/>
        <w:spacing w:line="240" w:lineRule="exact"/>
        <w:ind w:left="110"/>
        <w:jc w:val="center"/>
      </w:pPr>
      <w:r>
        <w:rPr>
          <w:rFonts w:ascii="Arial" w:hAnsi="Arial" w:cs="Arial"/>
          <w:b/>
          <w:bCs/>
          <w:spacing w:val="-1"/>
        </w:rPr>
        <w:t>UAB TVARKYBA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Times New Roman"/>
          <w:b/>
          <w:bCs/>
          <w:spacing w:val="-1"/>
        </w:rPr>
        <w:t>Š</w:t>
      </w:r>
      <w:r>
        <w:rPr>
          <w:rFonts w:ascii="Arial" w:hAnsi="Arial" w:cs="Arial"/>
          <w:b/>
          <w:bCs/>
          <w:spacing w:val="-1"/>
        </w:rPr>
        <w:t>AL</w:t>
      </w:r>
      <w:r>
        <w:rPr>
          <w:rFonts w:ascii="Arial" w:hAnsi="Arial" w:cs="Times New Roman"/>
          <w:b/>
          <w:bCs/>
          <w:spacing w:val="-1"/>
        </w:rPr>
        <w:t>Č</w:t>
      </w:r>
      <w:r>
        <w:rPr>
          <w:rFonts w:ascii="Arial" w:hAnsi="Arial" w:cs="Arial"/>
          <w:b/>
          <w:bCs/>
          <w:spacing w:val="-1"/>
        </w:rPr>
        <w:t>ININK</w:t>
      </w:r>
      <w:r>
        <w:rPr>
          <w:rFonts w:ascii="Arial" w:hAnsi="Arial" w:cs="Times New Roman"/>
          <w:b/>
          <w:bCs/>
          <w:spacing w:val="-1"/>
        </w:rPr>
        <w:t>Ų</w:t>
      </w:r>
      <w:r>
        <w:rPr>
          <w:rFonts w:ascii="Arial" w:hAnsi="Arial" w:cs="Arial"/>
          <w:b/>
          <w:bCs/>
          <w:spacing w:val="-1"/>
        </w:rPr>
        <w:t xml:space="preserve"> SNIADECKIO GIMNAZIJOS DIREKTOREI IRENAI VOLSKAI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Arial"/>
          <w:b/>
          <w:bCs/>
        </w:rPr>
        <w:t>MR. PETER KING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Arial"/>
          <w:b/>
          <w:bCs/>
          <w:spacing w:val="-1"/>
        </w:rPr>
        <w:t>MR. HIROSHI KAMISATO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Arial"/>
          <w:b/>
          <w:bCs/>
        </w:rPr>
        <w:t>MR. FUJIMOTO MASANORI</w:t>
      </w:r>
    </w:p>
    <w:p w:rsidR="000A01CC" w:rsidRDefault="000A01CC">
      <w:pPr>
        <w:shd w:val="clear" w:color="auto" w:fill="FFFFFF"/>
        <w:spacing w:line="240" w:lineRule="exact"/>
        <w:ind w:left="96"/>
        <w:jc w:val="center"/>
      </w:pPr>
      <w:r>
        <w:rPr>
          <w:rFonts w:ascii="Arial" w:hAnsi="Arial" w:cs="Arial"/>
          <w:b/>
          <w:bCs/>
        </w:rPr>
        <w:t>MR. ZAUR AGABEYLI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</w:pPr>
      <w:r>
        <w:rPr>
          <w:rFonts w:ascii="Arial" w:hAnsi="Arial" w:cs="Arial"/>
          <w:b/>
          <w:bCs/>
        </w:rPr>
        <w:t>MR. FRANCISCO RUIZ RODRIGUEZ</w:t>
      </w:r>
    </w:p>
    <w:p w:rsidR="000A01CC" w:rsidRDefault="000A01CC">
      <w:pPr>
        <w:shd w:val="clear" w:color="auto" w:fill="FFFFFF"/>
        <w:spacing w:line="240" w:lineRule="exact"/>
        <w:ind w:left="101"/>
        <w:jc w:val="center"/>
        <w:sectPr w:rsidR="000A01CC">
          <w:type w:val="continuous"/>
          <w:pgSz w:w="11909" w:h="16834"/>
          <w:pgMar w:top="1440" w:right="2552" w:bottom="720" w:left="2450" w:header="567" w:footer="567" w:gutter="0"/>
          <w:cols w:space="60"/>
          <w:noEndnote/>
        </w:sectPr>
      </w:pPr>
    </w:p>
    <w:p w:rsidR="000A01CC" w:rsidRDefault="000A01CC">
      <w:pPr>
        <w:framePr w:h="1008" w:hSpace="38" w:wrap="notBeside" w:vAnchor="text" w:hAnchor="margin" w:x="5079" w:y="164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3" o:spid="_x0000_i1037" type="#_x0000_t75" style="width:87.75pt;height:50.25pt;visibility:visible">
            <v:imagedata r:id="rId22" o:title=""/>
          </v:shape>
        </w:pict>
      </w:r>
    </w:p>
    <w:p w:rsidR="000A01CC" w:rsidRDefault="000A01CC">
      <w:pPr>
        <w:shd w:val="clear" w:color="auto" w:fill="FFFFFF"/>
        <w:spacing w:before="101"/>
      </w:pPr>
      <w:r>
        <w:rPr>
          <w:rFonts w:ascii="Arial" w:hAnsi="Arial" w:cs="Arial"/>
          <w:b/>
          <w:bCs/>
        </w:rPr>
        <w:t xml:space="preserve">RENGINIO RESTORANAS      </w:t>
      </w:r>
      <w:r>
        <w:rPr>
          <w:rFonts w:ascii="Arial" w:hAnsi="Arial" w:cs="Arial"/>
        </w:rPr>
        <w:t>&amp;</w:t>
      </w:r>
      <w:r>
        <w:rPr>
          <w:rFonts w:ascii="Arial" w:hAnsi="Arial" w:cs="Arial"/>
          <w:u w:val="single"/>
        </w:rPr>
        <w:t>en</w:t>
      </w:r>
      <w:r>
        <w:rPr>
          <w:rFonts w:ascii="Arial" w:hAnsi="Arial" w:cs="Arial"/>
          <w:smallCaps/>
          <w:u w:val="single"/>
        </w:rPr>
        <w:t>m</w:t>
      </w:r>
      <w:r>
        <w:rPr>
          <w:rFonts w:ascii="Arial" w:hAnsi="Arial" w:cs="Times New Roman"/>
          <w:smallCaps/>
          <w:u w:val="single"/>
        </w:rPr>
        <w:t>ė</w:t>
      </w:r>
      <w:r>
        <w:rPr>
          <w:rFonts w:ascii="Arial" w:hAnsi="Arial" w:cs="Arial"/>
          <w:smallCaps/>
          <w:u w:val="single"/>
        </w:rPr>
        <w:t>li</w:t>
      </w:r>
      <w:r>
        <w:rPr>
          <w:rFonts w:ascii="Arial" w:hAnsi="Arial" w:cs="Times New Roman"/>
          <w:smallCaps/>
          <w:u w:val="single"/>
        </w:rPr>
        <w:t>ų</w:t>
      </w:r>
      <w:r>
        <w:rPr>
          <w:rFonts w:ascii="Arial" w:hAnsi="Arial" w:cs="Arial"/>
          <w:smallCaps/>
          <w:u w:val="single"/>
        </w:rPr>
        <w:t xml:space="preserve"> u</w:t>
      </w:r>
      <w:r>
        <w:rPr>
          <w:rFonts w:ascii="Arial" w:hAnsi="Arial" w:cs="Times New Roman"/>
          <w:smallCaps/>
          <w:u w:val="single"/>
        </w:rPr>
        <w:t>ž</w:t>
      </w:r>
      <w:r>
        <w:rPr>
          <w:rFonts w:ascii="Arial" w:hAnsi="Arial" w:cs="Arial"/>
          <w:smallCaps/>
          <w:u w:val="single"/>
        </w:rPr>
        <w:t>e^a</w:t>
      </w:r>
    </w:p>
    <w:p w:rsidR="000A01CC" w:rsidRDefault="000A01CC">
      <w:pPr>
        <w:shd w:val="clear" w:color="auto" w:fill="FFFFFF"/>
        <w:spacing w:before="269"/>
        <w:ind w:left="1166"/>
      </w:pPr>
      <w:r>
        <w:rPr>
          <w:rFonts w:ascii="Arial" w:hAnsi="Arial" w:cs="Arial"/>
          <w:b/>
          <w:bCs/>
          <w:spacing w:val="-4"/>
        </w:rPr>
        <w:t>D</w:t>
      </w:r>
      <w:r>
        <w:rPr>
          <w:rFonts w:ascii="Arial" w:hAnsi="Arial" w:cs="Times New Roman"/>
          <w:b/>
          <w:bCs/>
          <w:spacing w:val="-4"/>
        </w:rPr>
        <w:t>Ė</w:t>
      </w:r>
      <w:r>
        <w:rPr>
          <w:rFonts w:ascii="Arial" w:hAnsi="Arial" w:cs="Arial"/>
          <w:b/>
          <w:bCs/>
          <w:spacing w:val="-4"/>
        </w:rPr>
        <w:t>KOJAME U</w:t>
      </w:r>
      <w:r>
        <w:rPr>
          <w:rFonts w:ascii="Arial" w:hAnsi="Arial" w:cs="Times New Roman"/>
          <w:b/>
          <w:bCs/>
          <w:spacing w:val="-4"/>
        </w:rPr>
        <w:t>Ž</w:t>
      </w:r>
      <w:r>
        <w:rPr>
          <w:rFonts w:ascii="Arial" w:hAnsi="Arial" w:cs="Arial"/>
          <w:b/>
          <w:bCs/>
          <w:spacing w:val="-4"/>
        </w:rPr>
        <w:t xml:space="preserve"> PARAM</w:t>
      </w:r>
      <w:r>
        <w:rPr>
          <w:rFonts w:ascii="Arial" w:hAnsi="Arial" w:cs="Times New Roman"/>
          <w:b/>
          <w:bCs/>
          <w:spacing w:val="-4"/>
        </w:rPr>
        <w:t>Ą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Times New Roman"/>
          <w:b/>
          <w:bCs/>
          <w:spacing w:val="-4"/>
        </w:rPr>
        <w:t>Š</w:t>
      </w:r>
      <w:r>
        <w:rPr>
          <w:rFonts w:ascii="Arial" w:hAnsi="Arial" w:cs="Arial"/>
          <w:b/>
          <w:bCs/>
          <w:spacing w:val="-4"/>
        </w:rPr>
        <w:t>UN</w:t>
      </w:r>
      <w:r>
        <w:rPr>
          <w:rFonts w:ascii="Arial" w:hAnsi="Arial" w:cs="Times New Roman"/>
          <w:b/>
          <w:bCs/>
          <w:spacing w:val="-4"/>
        </w:rPr>
        <w:t>Ų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Times New Roman"/>
          <w:b/>
          <w:bCs/>
          <w:spacing w:val="-4"/>
        </w:rPr>
        <w:t>Ė</w:t>
      </w:r>
      <w:r>
        <w:rPr>
          <w:rFonts w:ascii="Arial" w:hAnsi="Arial" w:cs="Arial"/>
          <w:b/>
          <w:bCs/>
          <w:spacing w:val="-4"/>
        </w:rPr>
        <w:t>DALU:</w:t>
      </w:r>
    </w:p>
    <w:p w:rsidR="000A01CC" w:rsidRDefault="000A01CC">
      <w:pPr>
        <w:shd w:val="clear" w:color="auto" w:fill="FFFFFF"/>
        <w:spacing w:before="269"/>
        <w:ind w:left="1166"/>
        <w:sectPr w:rsidR="000A01CC">
          <w:type w:val="continuous"/>
          <w:pgSz w:w="11909" w:h="16834"/>
          <w:pgMar w:top="1440" w:right="4520" w:bottom="720" w:left="2460" w:header="567" w:footer="567" w:gutter="0"/>
          <w:cols w:space="60"/>
          <w:noEndnote/>
        </w:sectPr>
      </w:pPr>
    </w:p>
    <w:p w:rsidR="000A01CC" w:rsidRDefault="000A01CC">
      <w:pPr>
        <w:framePr w:h="2381" w:hSpace="38" w:wrap="notBeside" w:vAnchor="text" w:hAnchor="margin" w:x="4110" w:y="404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4" o:spid="_x0000_i1038" type="#_x0000_t75" style="width:126.75pt;height:117.75pt;visibility:visible">
            <v:imagedata r:id="rId23" o:title=""/>
          </v:shape>
        </w:pict>
      </w:r>
    </w:p>
    <w:p w:rsidR="000A01CC" w:rsidRDefault="000A01CC">
      <w:pPr>
        <w:shd w:val="clear" w:color="auto" w:fill="FFFFFF"/>
        <w:spacing w:before="643"/>
        <w:ind w:left="10"/>
      </w:pPr>
      <w:r>
        <w:rPr>
          <w:rFonts w:ascii="Arial" w:hAnsi="Arial" w:cs="Arial"/>
          <w:spacing w:val="-3"/>
          <w:w w:val="86"/>
          <w:sz w:val="8"/>
          <w:szCs w:val="8"/>
        </w:rPr>
        <w:t>GUBEKTSONSJAGE LTD.</w:t>
      </w:r>
    </w:p>
    <w:p w:rsidR="000A01CC" w:rsidRDefault="000A01CC">
      <w:pPr>
        <w:shd w:val="clear" w:color="auto" w:fill="FFFFFF"/>
        <w:spacing w:before="139" w:line="730" w:lineRule="exact"/>
        <w:ind w:left="38"/>
      </w:pPr>
      <w:r>
        <w:rPr>
          <w:rFonts w:ascii="Arial" w:hAnsi="Arial" w:cs="Arial"/>
          <w:b/>
          <w:bCs/>
          <w:spacing w:val="-54"/>
          <w:position w:val="-10"/>
          <w:sz w:val="86"/>
          <w:szCs w:val="86"/>
        </w:rPr>
        <w:t>GlLPA</w:t>
      </w:r>
    </w:p>
    <w:p w:rsidR="000A01CC" w:rsidRDefault="000A01CC">
      <w:pPr>
        <w:spacing w:before="254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5" o:spid="_x0000_i1039" type="#_x0000_t75" style="width:124.5pt;height:39.75pt;visibility:visible">
            <v:imagedata r:id="rId24" o:title=""/>
          </v:shape>
        </w:pict>
      </w:r>
    </w:p>
    <w:p w:rsidR="000A01CC" w:rsidRDefault="000A01CC">
      <w:pPr>
        <w:spacing w:before="254"/>
        <w:rPr>
          <w:rFonts w:ascii="Times New Roman" w:hAnsi="Times New Roman" w:cs="Times New Roman"/>
          <w:sz w:val="24"/>
          <w:szCs w:val="24"/>
        </w:rPr>
        <w:sectPr w:rsidR="000A01CC">
          <w:type w:val="continuous"/>
          <w:pgSz w:w="11909" w:h="16834"/>
          <w:pgMar w:top="1440" w:right="6867" w:bottom="720" w:left="2546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before="96"/>
        <w:ind w:left="3456"/>
      </w:pPr>
      <w:r>
        <w:rPr>
          <w:rFonts w:ascii="Times New Roman" w:hAnsi="Times New Roman" w:cs="Times New Roman"/>
        </w:rPr>
        <w:t>7</w:t>
      </w:r>
    </w:p>
    <w:p w:rsidR="000A01CC" w:rsidRDefault="000A01CC">
      <w:pPr>
        <w:shd w:val="clear" w:color="auto" w:fill="FFFFFF"/>
        <w:spacing w:before="96"/>
        <w:ind w:left="3456"/>
        <w:sectPr w:rsidR="000A01CC">
          <w:type w:val="continuous"/>
          <w:pgSz w:w="11909" w:h="16834"/>
          <w:pgMar w:top="1440" w:right="2552" w:bottom="720" w:left="2450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right="5"/>
        <w:jc w:val="center"/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2014-08-23</w:t>
      </w:r>
    </w:p>
    <w:p w:rsidR="000A01CC" w:rsidRDefault="000A01CC">
      <w:pPr>
        <w:shd w:val="clear" w:color="auto" w:fill="FFFFFF"/>
        <w:spacing w:before="499" w:line="312" w:lineRule="exact"/>
        <w:ind w:left="1622" w:right="1627"/>
        <w:jc w:val="center"/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PARODOS TVARKARAŠTIS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SHOW SCHEDULLE</w:t>
      </w:r>
    </w:p>
    <w:p w:rsidR="000A01CC" w:rsidRDefault="000A01CC">
      <w:pPr>
        <w:shd w:val="clear" w:color="auto" w:fill="FFFFFF"/>
        <w:spacing w:before="158" w:line="312" w:lineRule="exact"/>
        <w:jc w:val="center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Dalyvių registracija / Entry of the dogs       8.00 - 11.00</w:t>
      </w:r>
    </w:p>
    <w:p w:rsidR="000A01CC" w:rsidRDefault="000A01CC">
      <w:pPr>
        <w:shd w:val="clear" w:color="auto" w:fill="FFFFFF"/>
        <w:spacing w:line="312" w:lineRule="exact"/>
        <w:jc w:val="center"/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Ekspertizė ringuose / Judging of the dogs       11.00 – 15.00</w:t>
      </w:r>
    </w:p>
    <w:p w:rsidR="000A01CC" w:rsidRDefault="000A01CC">
      <w:pPr>
        <w:shd w:val="clear" w:color="auto" w:fill="FFFFFF"/>
        <w:spacing w:line="312" w:lineRule="exact"/>
        <w:jc w:val="center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Vedlių konkursas / Handling competition    16.00 - 16.30</w:t>
      </w:r>
    </w:p>
    <w:p w:rsidR="000A01CC" w:rsidRDefault="000A01CC">
      <w:pPr>
        <w:shd w:val="clear" w:color="auto" w:fill="FFFFFF"/>
        <w:tabs>
          <w:tab w:val="left" w:pos="5333"/>
        </w:tabs>
        <w:spacing w:line="312" w:lineRule="exact"/>
        <w:ind w:right="10"/>
        <w:jc w:val="center"/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Pramoginė programa (BEST in SHOW)</w:t>
      </w:r>
      <w:r>
        <w:rPr>
          <w:rFonts w:ascii="Arial" w:hAnsi="Times New Roman" w:cs="Arial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17.00</w:t>
      </w:r>
    </w:p>
    <w:p w:rsidR="000A01CC" w:rsidRDefault="000A01CC">
      <w:pPr>
        <w:shd w:val="clear" w:color="auto" w:fill="FFFFFF"/>
        <w:spacing w:before="610" w:line="312" w:lineRule="exact"/>
        <w:ind w:right="5"/>
        <w:jc w:val="center"/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2014-08-24</w:t>
      </w:r>
    </w:p>
    <w:p w:rsidR="000A01CC" w:rsidRDefault="000A01CC">
      <w:pPr>
        <w:shd w:val="clear" w:color="auto" w:fill="FFFFFF"/>
        <w:spacing w:line="312" w:lineRule="exact"/>
        <w:ind w:right="5"/>
        <w:jc w:val="center"/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PARODOS TVARKARAŠTIS</w:t>
      </w:r>
    </w:p>
    <w:p w:rsidR="000A01CC" w:rsidRDefault="000A01CC">
      <w:pPr>
        <w:shd w:val="clear" w:color="auto" w:fill="FFFFFF"/>
        <w:spacing w:line="312" w:lineRule="exact"/>
        <w:ind w:right="5"/>
        <w:jc w:val="center"/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SHOW SCHEDULLE</w:t>
      </w:r>
    </w:p>
    <w:p w:rsidR="000A01CC" w:rsidRDefault="000A01CC">
      <w:pPr>
        <w:shd w:val="clear" w:color="auto" w:fill="FFFFFF"/>
        <w:spacing w:before="278" w:line="312" w:lineRule="exact"/>
        <w:jc w:val="center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Dalyvių registracija / Entry of the dogs     8.00-11.00</w:t>
      </w:r>
    </w:p>
    <w:p w:rsidR="000A01CC" w:rsidRDefault="000A01CC">
      <w:pPr>
        <w:shd w:val="clear" w:color="auto" w:fill="FFFFFF"/>
        <w:spacing w:line="312" w:lineRule="exact"/>
        <w:jc w:val="center"/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Ekspertizė ringuose / Judging of the dogs       11.00 –15.00</w:t>
      </w:r>
    </w:p>
    <w:p w:rsidR="000A01CC" w:rsidRDefault="000A01CC">
      <w:pPr>
        <w:shd w:val="clear" w:color="auto" w:fill="FFFFFF"/>
        <w:spacing w:line="312" w:lineRule="exact"/>
        <w:jc w:val="center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Vedlių konkursas / Handling competition    16.00-16.00</w:t>
      </w:r>
    </w:p>
    <w:p w:rsidR="000A01CC" w:rsidRDefault="000A01CC">
      <w:pPr>
        <w:shd w:val="clear" w:color="auto" w:fill="FFFFFF"/>
        <w:tabs>
          <w:tab w:val="left" w:pos="5333"/>
        </w:tabs>
        <w:spacing w:line="312" w:lineRule="exact"/>
        <w:ind w:right="10"/>
        <w:jc w:val="center"/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Pramoginė programa (BEST in SHOW)</w:t>
      </w:r>
      <w:r>
        <w:rPr>
          <w:rFonts w:ascii="Arial" w:hAnsi="Times New Roman" w:cs="Arial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17.00</w:t>
      </w:r>
    </w:p>
    <w:p w:rsidR="000A01CC" w:rsidRDefault="000A01CC">
      <w:pPr>
        <w:shd w:val="clear" w:color="auto" w:fill="FFFFFF"/>
        <w:spacing w:before="3984"/>
        <w:jc w:val="center"/>
      </w:pPr>
      <w:r>
        <w:rPr>
          <w:sz w:val="22"/>
          <w:szCs w:val="22"/>
        </w:rPr>
        <w:t>8</w:t>
      </w:r>
    </w:p>
    <w:p w:rsidR="000A01CC" w:rsidRDefault="000A01CC">
      <w:pPr>
        <w:shd w:val="clear" w:color="auto" w:fill="FFFFFF"/>
        <w:spacing w:before="3984"/>
        <w:jc w:val="center"/>
        <w:sectPr w:rsidR="000A01CC">
          <w:pgSz w:w="11909" w:h="16834"/>
          <w:pgMar w:top="1440" w:right="2533" w:bottom="720" w:left="2537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1517"/>
      </w:pPr>
      <w:r>
        <w:rPr>
          <w:noProof/>
        </w:rPr>
        <w:pict>
          <v:line id="Line 3" o:spid="_x0000_s1027" style="position:absolute;left:0;text-align:left;z-index:251659264;visibility:visible;mso-position-horizontal-relative:margin" from="349.7pt,6in" to="349.7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aaEAIAACgEAAAOAAAAZHJzL2Uyb0RvYy54bWysU8GO2yAQvVfqPyDuie3Em2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" o:allowincell="f" strokeweight=".25pt">
            <w10:wrap anchorx="margin"/>
          </v:lin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>PAAIŠKINIMAI/EXPLANATIONS</w:t>
      </w:r>
    </w:p>
    <w:p w:rsidR="000A01CC" w:rsidRDefault="000A01CC">
      <w:pPr>
        <w:shd w:val="clear" w:color="auto" w:fill="FFFFFF"/>
        <w:spacing w:before="816"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P1 – šuo dalyvauja 2014 08 23 parodoje/ dog participates 2014 08 23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P2 – šuo dalyvauja 2014 08 24 parodoje/ dog participates 2014 08 24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P1+P2 – šuo dalyvauja 2014 08 23-24 parodose/ dog participates 2014 08 23-24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P1+P2 A.kl./O.cl. – t.y. antra dieną dalyvauja atviroje klasėje/ the second day dog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participates in open class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1"/>
          <w:sz w:val="18"/>
          <w:szCs w:val="18"/>
        </w:rPr>
        <w:t>Š.kl./B.cl. - šuniukų klasė/baby class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M.kl./P.cl. – mažylių klasė/puppy class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J.kl./J.cl. – jaunimo klasė/junior class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A.kl./O. cl. – atvira klasė/open class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4"/>
          <w:sz w:val="18"/>
          <w:szCs w:val="18"/>
        </w:rPr>
        <w:t>Č.kl./ CH. Cl. – čempionų klasė/ champion class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V.kl./V. cl. – veteran klasė/veteran class</w:t>
      </w:r>
    </w:p>
    <w:p w:rsidR="000A01CC" w:rsidRDefault="000A01CC">
      <w:pPr>
        <w:shd w:val="clear" w:color="auto" w:fill="FFFFFF"/>
        <w:spacing w:before="187" w:line="254" w:lineRule="exact"/>
        <w:ind w:left="2765" w:right="1210" w:hanging="1219"/>
      </w:pPr>
      <w:r>
        <w:rPr>
          <w:rFonts w:ascii="Times New Roman" w:hAnsi="Times New Roman" w:cs="Times New Roman"/>
          <w:b/>
          <w:bCs/>
          <w:sz w:val="22"/>
          <w:szCs w:val="22"/>
        </w:rPr>
        <w:t>PARODOJE SUTEIKIAMI TITULAI THE TITLES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N - Parodos nugalėtojas/Junior Winner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JN - Parodos jaunimo nugalėtojas/Winner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2"/>
          <w:sz w:val="18"/>
          <w:szCs w:val="18"/>
        </w:rPr>
        <w:t>LT CAC - Kandidatas į Lietuvos čempionus/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Challenge Certificate for the Lithuanian Champion</w:t>
      </w:r>
    </w:p>
    <w:p w:rsidR="000A01CC" w:rsidRDefault="000A01CC">
      <w:pPr>
        <w:shd w:val="clear" w:color="auto" w:fill="FFFFFF"/>
        <w:spacing w:line="197" w:lineRule="exact"/>
        <w:ind w:left="259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VN - Veteranų nugalėtojas/Veteran Winner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BOS – Geriausias priešingos lyties atstovas/Best of Opposite Sex</w:t>
      </w:r>
    </w:p>
    <w:p w:rsidR="000A01CC" w:rsidRDefault="000A01CC">
      <w:pPr>
        <w:shd w:val="clear" w:color="auto" w:fill="FFFFFF"/>
        <w:spacing w:line="197" w:lineRule="exact"/>
        <w:ind w:left="216"/>
        <w:jc w:val="center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>BOB - Veislės nugalėtojas/Best of Breed</w:t>
      </w:r>
    </w:p>
    <w:p w:rsidR="000A01CC" w:rsidRDefault="000A01CC">
      <w:pPr>
        <w:shd w:val="clear" w:color="auto" w:fill="FFFFFF"/>
        <w:spacing w:before="173"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 xml:space="preserve">Šuniukų klasė (4-6 mėn.) – </w:t>
      </w:r>
      <w:r>
        <w:rPr>
          <w:rFonts w:ascii="Times New Roman" w:hAnsi="Times New Roman" w:cs="Times New Roman"/>
          <w:spacing w:val="-3"/>
          <w:sz w:val="18"/>
          <w:szCs w:val="18"/>
        </w:rPr>
        <w:t>nesivaržo dėl jokio titulo, aukščiausias įvertinimas – “Labai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3"/>
          <w:sz w:val="18"/>
          <w:szCs w:val="18"/>
        </w:rPr>
        <w:t>perspektyvus”/ No titles. Highest qualifications - ,,Very promising“.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 xml:space="preserve">Mažylių klasė (6-9 mėn.) – </w:t>
      </w:r>
      <w:r>
        <w:rPr>
          <w:rFonts w:ascii="Times New Roman" w:hAnsi="Times New Roman" w:cs="Times New Roman"/>
          <w:spacing w:val="-3"/>
          <w:sz w:val="18"/>
          <w:szCs w:val="18"/>
        </w:rPr>
        <w:t>nesivaržo dėl jokio titulo, aukščiausias įvertinimas – “Labai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3"/>
          <w:sz w:val="18"/>
          <w:szCs w:val="18"/>
        </w:rPr>
        <w:t>perspektyvus“/ No titles. Highest qualifications - ,,Very promising“.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 xml:space="preserve">Jaunimo klasė (9-18 mėn.) – </w:t>
      </w:r>
      <w:r>
        <w:rPr>
          <w:rFonts w:ascii="Times New Roman" w:hAnsi="Times New Roman" w:cs="Times New Roman"/>
          <w:spacing w:val="-3"/>
          <w:sz w:val="18"/>
          <w:szCs w:val="18"/>
        </w:rPr>
        <w:t>nesivaržo dėl LT CAC, varžosi dėl JN, BOS ir BOB titulų.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3"/>
          <w:sz w:val="18"/>
          <w:szCs w:val="18"/>
        </w:rPr>
        <w:t>Aukščiausias įvertinimas – “Puikiai”/These dogs do not compete for the LTCAC, compete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3"/>
          <w:sz w:val="18"/>
          <w:szCs w:val="18"/>
        </w:rPr>
        <w:t>for the JN and BOB. Highest qualifications - ,,Ezcellent“.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 xml:space="preserve">Atvira, darbinė, čempionų klasės (nuo 15 mėn.) – </w:t>
      </w:r>
      <w:r>
        <w:rPr>
          <w:rFonts w:ascii="Times New Roman" w:hAnsi="Times New Roman" w:cs="Times New Roman"/>
          <w:spacing w:val="-3"/>
          <w:sz w:val="18"/>
          <w:szCs w:val="18"/>
        </w:rPr>
        <w:t>varžosi dėl LT CAC, N, BOS, BOB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3"/>
          <w:sz w:val="18"/>
          <w:szCs w:val="18"/>
        </w:rPr>
        <w:t>titulų. Aukščiausias įvertinimas – "Puikiai"/These dogs to compete for the LTCAC, W, BOS,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3"/>
          <w:sz w:val="18"/>
          <w:szCs w:val="18"/>
        </w:rPr>
        <w:t>BOB.   Highest qualifications - ,,Ezcellent“.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 xml:space="preserve">Veteranų klasė (nuo 8 metų) – </w:t>
      </w:r>
      <w:r>
        <w:rPr>
          <w:rFonts w:ascii="Times New Roman" w:hAnsi="Times New Roman" w:cs="Times New Roman"/>
          <w:spacing w:val="-3"/>
          <w:sz w:val="18"/>
          <w:szCs w:val="18"/>
        </w:rPr>
        <w:t>varžosi dėl VN, BOS ir BOB titulų.. Aukščiausias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2"/>
          <w:sz w:val="18"/>
          <w:szCs w:val="18"/>
        </w:rPr>
        <w:t>įvertinimas –“Puikiai"/ These dogs to compete for the VW, BOS, BOB. Highest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pacing w:val="-3"/>
          <w:sz w:val="18"/>
          <w:szCs w:val="18"/>
          <w:u w:val="single"/>
        </w:rPr>
        <w:t>qualifications - ,,Ezcellent“.</w:t>
      </w:r>
    </w:p>
    <w:p w:rsidR="000A01CC" w:rsidRDefault="000A01CC">
      <w:pPr>
        <w:shd w:val="clear" w:color="auto" w:fill="FFFFFF"/>
        <w:ind w:left="1478"/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  <w:u w:val="single"/>
        </w:rPr>
        <w:t>KONKURSAI/COMPETITIONS</w:t>
      </w:r>
    </w:p>
    <w:p w:rsidR="000A01CC" w:rsidRDefault="000A01CC">
      <w:pPr>
        <w:shd w:val="clear" w:color="auto" w:fill="FFFFFF"/>
        <w:spacing w:before="120" w:line="192" w:lineRule="exact"/>
      </w:pPr>
      <w:r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Porų konkursas/Brace couple – </w:t>
      </w:r>
      <w:r>
        <w:rPr>
          <w:rFonts w:ascii="Times New Roman" w:hAnsi="Times New Roman" w:cs="Times New Roman"/>
          <w:spacing w:val="-4"/>
          <w:sz w:val="18"/>
          <w:szCs w:val="18"/>
        </w:rPr>
        <w:t xml:space="preserve">dalyvauja du vienos veislės šunys (šuo ir kalė), priklausantys </w:t>
      </w:r>
      <w:r>
        <w:rPr>
          <w:rFonts w:ascii="Times New Roman" w:hAnsi="Times New Roman" w:cs="Times New Roman"/>
          <w:spacing w:val="-3"/>
          <w:sz w:val="18"/>
          <w:szCs w:val="18"/>
        </w:rPr>
        <w:t xml:space="preserve">vienam savininkui/ two dogs of the same breed but different sex who belong to the owner. </w:t>
      </w: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 xml:space="preserve">Veislynų konkursas/Breeder‘s group – </w:t>
      </w:r>
      <w:r>
        <w:rPr>
          <w:rFonts w:ascii="Times New Roman" w:hAnsi="Times New Roman" w:cs="Times New Roman"/>
          <w:spacing w:val="-3"/>
          <w:sz w:val="18"/>
          <w:szCs w:val="18"/>
        </w:rPr>
        <w:t xml:space="preserve">dalyvauja mažiausiai trys bet kurios lyties vienos veislės to paties veisėjo išveisti šunys, nepriklausomai nuo to, kas yra šuns/kalės savininkas/ </w:t>
      </w:r>
      <w:r>
        <w:rPr>
          <w:rFonts w:ascii="Times New Roman" w:hAnsi="Times New Roman" w:cs="Times New Roman"/>
          <w:spacing w:val="-4"/>
          <w:sz w:val="18"/>
          <w:szCs w:val="18"/>
          <w:u w:val="single"/>
        </w:rPr>
        <w:t>consist of minimum 3 dogs and/or bitches from at least 2 different litters, from the same kennel.</w:t>
      </w:r>
    </w:p>
    <w:p w:rsidR="000A01CC" w:rsidRDefault="000A01CC">
      <w:pPr>
        <w:shd w:val="clear" w:color="auto" w:fill="FFFFFF"/>
        <w:spacing w:line="192" w:lineRule="exact"/>
        <w:ind w:left="2198"/>
      </w:pPr>
      <w:r>
        <w:rPr>
          <w:rFonts w:ascii="Times New Roman" w:hAnsi="Times New Roman" w:cs="Times New Roman"/>
          <w:b/>
          <w:bCs/>
          <w:sz w:val="14"/>
          <w:szCs w:val="14"/>
        </w:rPr>
        <w:t>PARODOJE TEISĖJAUJA/ JUDGES</w:t>
      </w:r>
    </w:p>
    <w:p w:rsidR="000A01CC" w:rsidRDefault="000A01CC">
      <w:pPr>
        <w:shd w:val="clear" w:color="auto" w:fill="FFFFFF"/>
        <w:spacing w:before="384"/>
        <w:ind w:left="3379"/>
      </w:pPr>
      <w:r>
        <w:rPr>
          <w:rFonts w:ascii="Times New Roman" w:hAnsi="Times New Roman" w:cs="Times New Roman"/>
          <w:sz w:val="22"/>
          <w:szCs w:val="22"/>
        </w:rPr>
        <w:t>9</w:t>
      </w:r>
    </w:p>
    <w:p w:rsidR="000A01CC" w:rsidRDefault="000A01CC">
      <w:pPr>
        <w:shd w:val="clear" w:color="auto" w:fill="FFFFFF"/>
        <w:spacing w:before="384"/>
        <w:ind w:left="3379"/>
        <w:sectPr w:rsidR="000A01CC">
          <w:pgSz w:w="11909" w:h="16834"/>
          <w:pgMar w:top="1440" w:right="2744" w:bottom="720" w:left="2527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749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PARODOJE TEISĖJAUJA/ JUDGES</w:t>
      </w:r>
    </w:p>
    <w:p w:rsidR="000A01CC" w:rsidRDefault="000A01CC">
      <w:pPr>
        <w:shd w:val="clear" w:color="auto" w:fill="FFFFFF"/>
        <w:spacing w:after="221" w:line="202" w:lineRule="exact"/>
        <w:ind w:left="2218" w:right="2150" w:firstLine="168"/>
      </w:pPr>
      <w:r>
        <w:rPr>
          <w:rFonts w:ascii="Times New Roman" w:hAnsi="Times New Roman" w:cs="Times New Roman"/>
          <w:b/>
          <w:bCs/>
          <w:spacing w:val="-3"/>
          <w:sz w:val="18"/>
          <w:szCs w:val="18"/>
        </w:rPr>
        <w:t xml:space="preserve">2014 08 23 - 24 </w:t>
      </w:r>
      <w:r>
        <w:rPr>
          <w:rFonts w:ascii="Times New Roman" w:hAnsi="Times New Roman" w:cs="Times New Roman"/>
          <w:b/>
          <w:bCs/>
          <w:spacing w:val="-5"/>
          <w:sz w:val="18"/>
          <w:szCs w:val="18"/>
        </w:rPr>
        <w:t>1 RINGAS/1 RING</w:t>
      </w:r>
    </w:p>
    <w:p w:rsidR="000A01CC" w:rsidRDefault="000A01CC">
      <w:pPr>
        <w:shd w:val="clear" w:color="auto" w:fill="FFFFFF"/>
        <w:spacing w:after="221" w:line="202" w:lineRule="exact"/>
        <w:ind w:left="2218" w:right="2150" w:firstLine="168"/>
        <w:sectPr w:rsidR="000A01CC">
          <w:pgSz w:w="11909" w:h="16834"/>
          <w:pgMar w:top="1440" w:right="2826" w:bottom="720" w:left="3228" w:header="567" w:footer="567" w:gutter="0"/>
          <w:cols w:space="60"/>
          <w:noEndnote/>
        </w:sectPr>
      </w:pPr>
    </w:p>
    <w:p w:rsidR="000A01CC" w:rsidRDefault="000A01CC">
      <w:pPr>
        <w:framePr w:h="1833" w:hSpace="10080" w:wrap="notBeside" w:vAnchor="text" w:hAnchor="margin" w:x="1998" w:y="1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6" o:spid="_x0000_i1040" type="#_x0000_t75" style="width:93.75pt;height:90.75pt;visibility:visible">
            <v:imagedata r:id="rId25" o:title=""/>
          </v:shape>
        </w:pict>
      </w:r>
    </w:p>
    <w:p w:rsidR="000A01CC" w:rsidRDefault="000A01CC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A01CC" w:rsidRDefault="000A01CC">
      <w:pPr>
        <w:framePr w:h="1833" w:hSpace="10080" w:wrap="notBeside" w:vAnchor="text" w:hAnchor="margin" w:x="1998" w:y="1"/>
        <w:rPr>
          <w:rFonts w:ascii="Times New Roman" w:hAnsi="Times New Roman" w:cs="Times New Roman"/>
          <w:sz w:val="24"/>
          <w:szCs w:val="24"/>
        </w:rPr>
        <w:sectPr w:rsidR="000A01CC">
          <w:type w:val="continuous"/>
          <w:pgSz w:w="11909" w:h="16834"/>
          <w:pgMar w:top="1440" w:right="2826" w:bottom="720" w:left="3228" w:header="567" w:footer="567" w:gutter="0"/>
          <w:cols w:space="1296"/>
          <w:noEndnote/>
        </w:sectPr>
      </w:pPr>
    </w:p>
    <w:p w:rsidR="000A01CC" w:rsidRDefault="000A01CC">
      <w:pPr>
        <w:shd w:val="clear" w:color="auto" w:fill="FFFFFF"/>
        <w:spacing w:before="67" w:line="206" w:lineRule="exact"/>
        <w:ind w:left="2218" w:right="730" w:hanging="1435"/>
      </w:pPr>
      <w:r>
        <w:rPr>
          <w:rFonts w:ascii="Times New Roman" w:hAnsi="Times New Roman" w:cs="Times New Roman"/>
          <w:b/>
          <w:bCs/>
          <w:spacing w:val="-1"/>
        </w:rPr>
        <w:t xml:space="preserve">MR. PETER KING </w:t>
      </w:r>
      <w:r>
        <w:rPr>
          <w:rFonts w:ascii="Times New Roman" w:hAnsi="Times New Roman" w:cs="Times New Roman"/>
          <w:spacing w:val="-1"/>
        </w:rPr>
        <w:t xml:space="preserve">(AUSTRALIJA/AUSTRALIA) </w:t>
      </w:r>
      <w:r>
        <w:rPr>
          <w:rFonts w:ascii="Times New Roman" w:hAnsi="Times New Roman" w:cs="Times New Roman"/>
          <w:b/>
          <w:bCs/>
          <w:sz w:val="18"/>
          <w:szCs w:val="18"/>
        </w:rPr>
        <w:t>2 RINGAS/2 RING</w:t>
      </w:r>
    </w:p>
    <w:p w:rsidR="000A01CC" w:rsidRDefault="000A01CC">
      <w:pPr>
        <w:ind w:left="2083" w:right="2074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7" o:spid="_x0000_i1041" type="#_x0000_t75" style="width:84.75pt;height:111pt;visibility:visible">
            <v:imagedata r:id="rId26" o:title=""/>
          </v:shape>
        </w:pict>
      </w:r>
    </w:p>
    <w:p w:rsidR="000A01CC" w:rsidRDefault="000A01CC">
      <w:pPr>
        <w:shd w:val="clear" w:color="auto" w:fill="FFFFFF"/>
        <w:spacing w:before="19" w:after="24" w:line="206" w:lineRule="exact"/>
        <w:ind w:left="2347" w:right="730" w:hanging="1550"/>
      </w:pPr>
      <w:r>
        <w:rPr>
          <w:rFonts w:ascii="Times New Roman" w:hAnsi="Times New Roman" w:cs="Times New Roman"/>
          <w:b/>
          <w:bCs/>
          <w:spacing w:val="-1"/>
        </w:rPr>
        <w:t xml:space="preserve">MR. HIROSHI KAMISATO </w:t>
      </w:r>
      <w:r>
        <w:rPr>
          <w:rFonts w:ascii="Times New Roman" w:hAnsi="Times New Roman" w:cs="Times New Roman"/>
          <w:spacing w:val="-1"/>
        </w:rPr>
        <w:t xml:space="preserve">(JAPONIJA/JAPAN) </w:t>
      </w:r>
      <w:r>
        <w:rPr>
          <w:rFonts w:ascii="Times New Roman" w:hAnsi="Times New Roman" w:cs="Times New Roman"/>
          <w:b/>
          <w:bCs/>
          <w:sz w:val="18"/>
          <w:szCs w:val="18"/>
        </w:rPr>
        <w:t>3 RINGAS/3 RING</w:t>
      </w:r>
    </w:p>
    <w:p w:rsidR="000A01CC" w:rsidRDefault="000A01CC">
      <w:pPr>
        <w:shd w:val="clear" w:color="auto" w:fill="FFFFFF"/>
        <w:spacing w:before="19" w:after="24" w:line="206" w:lineRule="exact"/>
        <w:ind w:left="2347" w:right="730" w:hanging="1550"/>
        <w:sectPr w:rsidR="000A01CC">
          <w:type w:val="continuous"/>
          <w:pgSz w:w="11909" w:h="16834"/>
          <w:pgMar w:top="1440" w:right="2826" w:bottom="720" w:left="3228" w:header="567" w:footer="567" w:gutter="0"/>
          <w:cols w:space="60"/>
          <w:noEndnote/>
        </w:sectPr>
      </w:pPr>
    </w:p>
    <w:p w:rsidR="000A01CC" w:rsidRDefault="000A01CC">
      <w:pPr>
        <w:framePr w:h="2006" w:hSpace="10080" w:wrap="notBeside" w:vAnchor="text" w:hAnchor="margin" w:x="2305" w:y="1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8" o:spid="_x0000_i1042" type="#_x0000_t75" style="width:73.5pt;height:99pt;visibility:visible">
            <v:imagedata r:id="rId27" o:title=""/>
          </v:shape>
        </w:pict>
      </w:r>
    </w:p>
    <w:p w:rsidR="000A01CC" w:rsidRDefault="000A01CC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A01CC" w:rsidRDefault="000A01CC">
      <w:pPr>
        <w:framePr w:h="2006" w:hSpace="10080" w:wrap="notBeside" w:vAnchor="text" w:hAnchor="margin" w:x="2305" w:y="1"/>
        <w:rPr>
          <w:rFonts w:ascii="Times New Roman" w:hAnsi="Times New Roman" w:cs="Times New Roman"/>
          <w:sz w:val="24"/>
          <w:szCs w:val="24"/>
        </w:rPr>
        <w:sectPr w:rsidR="000A01CC">
          <w:type w:val="continuous"/>
          <w:pgSz w:w="11909" w:h="16834"/>
          <w:pgMar w:top="1440" w:right="2826" w:bottom="720" w:left="3228" w:header="567" w:footer="567" w:gutter="0"/>
          <w:cols w:space="1296"/>
          <w:noEndnote/>
        </w:sectPr>
      </w:pPr>
    </w:p>
    <w:p w:rsidR="000A01CC" w:rsidRDefault="000A01CC">
      <w:pPr>
        <w:shd w:val="clear" w:color="auto" w:fill="FFFFFF"/>
        <w:spacing w:before="24"/>
      </w:pPr>
      <w:r>
        <w:rPr>
          <w:rFonts w:ascii="Times New Roman" w:hAnsi="Times New Roman" w:cs="Times New Roman"/>
          <w:b/>
          <w:bCs/>
          <w:spacing w:val="-1"/>
        </w:rPr>
        <w:t xml:space="preserve">MR. MASANORI FUJIMOTO TAKAHARA </w:t>
      </w:r>
      <w:r>
        <w:rPr>
          <w:rFonts w:ascii="Times New Roman" w:hAnsi="Times New Roman" w:cs="Times New Roman"/>
          <w:spacing w:val="-1"/>
        </w:rPr>
        <w:t>(MEKSIKA/MEXICO)</w:t>
      </w:r>
    </w:p>
    <w:p w:rsidR="000A01CC" w:rsidRDefault="000A01CC">
      <w:pPr>
        <w:shd w:val="clear" w:color="auto" w:fill="FFFFFF"/>
        <w:ind w:left="14"/>
        <w:jc w:val="center"/>
      </w:pPr>
      <w:r>
        <w:rPr>
          <w:rFonts w:ascii="Times New Roman" w:hAnsi="Times New Roman" w:cs="Times New Roman"/>
          <w:b/>
          <w:bCs/>
          <w:spacing w:val="-4"/>
          <w:sz w:val="18"/>
          <w:szCs w:val="18"/>
        </w:rPr>
        <w:t>4 RINGAS/4 RING</w:t>
      </w:r>
    </w:p>
    <w:p w:rsidR="000A01CC" w:rsidRDefault="000A01CC">
      <w:pPr>
        <w:ind w:left="2064" w:right="2054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19" o:spid="_x0000_i1043" type="#_x0000_t75" style="width:87pt;height:85.5pt;visibility:visible">
            <v:imagedata r:id="rId28" o:title=""/>
          </v:shape>
        </w:pict>
      </w:r>
    </w:p>
    <w:p w:rsidR="000A01CC" w:rsidRDefault="000A01CC">
      <w:pPr>
        <w:shd w:val="clear" w:color="auto" w:fill="FFFFFF"/>
        <w:spacing w:before="14"/>
        <w:ind w:left="245"/>
      </w:pPr>
      <w:r>
        <w:rPr>
          <w:rFonts w:ascii="Times New Roman" w:hAnsi="Times New Roman" w:cs="Times New Roman"/>
          <w:b/>
          <w:bCs/>
          <w:spacing w:val="-1"/>
        </w:rPr>
        <w:t xml:space="preserve">MR. ZAUR AGABEYLI </w:t>
      </w:r>
      <w:r>
        <w:rPr>
          <w:rFonts w:ascii="Times New Roman" w:hAnsi="Times New Roman" w:cs="Times New Roman"/>
          <w:spacing w:val="-1"/>
        </w:rPr>
        <w:t>(AZERBAIDŽIANAS/AZERBAIJAN)</w:t>
      </w:r>
    </w:p>
    <w:p w:rsidR="000A01CC" w:rsidRDefault="000A01CC">
      <w:pPr>
        <w:shd w:val="clear" w:color="auto" w:fill="FFFFFF"/>
        <w:spacing w:before="43"/>
        <w:ind w:left="2626"/>
      </w:pPr>
      <w:r>
        <w:rPr>
          <w:rFonts w:ascii="Times New Roman" w:hAnsi="Times New Roman" w:cs="Times New Roman"/>
        </w:rPr>
        <w:t>10</w:t>
      </w:r>
    </w:p>
    <w:p w:rsidR="000A01CC" w:rsidRDefault="000A01CC">
      <w:pPr>
        <w:shd w:val="clear" w:color="auto" w:fill="FFFFFF"/>
        <w:spacing w:before="43"/>
        <w:ind w:left="2626"/>
        <w:sectPr w:rsidR="000A01CC">
          <w:type w:val="continuous"/>
          <w:pgSz w:w="11909" w:h="16834"/>
          <w:pgMar w:top="1440" w:right="2826" w:bottom="720" w:left="3228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line="202" w:lineRule="exact"/>
        <w:ind w:left="398" w:right="365" w:firstLine="883"/>
      </w:pPr>
      <w:r>
        <w:rPr>
          <w:rFonts w:ascii="Arial" w:hAnsi="Arial" w:cs="Times New Roman"/>
          <w:b/>
          <w:bCs/>
          <w:spacing w:val="-3"/>
          <w:sz w:val="18"/>
          <w:szCs w:val="18"/>
        </w:rPr>
        <w:t>Š</w:t>
      </w:r>
      <w:r>
        <w:rPr>
          <w:rFonts w:ascii="Arial" w:hAnsi="Arial" w:cs="Arial"/>
          <w:b/>
          <w:bCs/>
          <w:spacing w:val="-3"/>
          <w:sz w:val="18"/>
          <w:szCs w:val="18"/>
        </w:rPr>
        <w:t>AL</w:t>
      </w:r>
      <w:r>
        <w:rPr>
          <w:rFonts w:ascii="Arial" w:hAnsi="Arial" w:cs="Times New Roman"/>
          <w:b/>
          <w:bCs/>
          <w:spacing w:val="-3"/>
          <w:sz w:val="18"/>
          <w:szCs w:val="18"/>
        </w:rPr>
        <w:t>Č</w:t>
      </w:r>
      <w:r>
        <w:rPr>
          <w:rFonts w:ascii="Arial" w:hAnsi="Arial" w:cs="Arial"/>
          <w:b/>
          <w:bCs/>
          <w:spacing w:val="-3"/>
          <w:sz w:val="18"/>
          <w:szCs w:val="18"/>
        </w:rPr>
        <w:t>ININK</w:t>
      </w:r>
      <w:r>
        <w:rPr>
          <w:rFonts w:ascii="Arial" w:hAnsi="Arial" w:cs="Times New Roman"/>
          <w:b/>
          <w:bCs/>
          <w:spacing w:val="-3"/>
          <w:sz w:val="18"/>
          <w:szCs w:val="18"/>
        </w:rPr>
        <w:t>Ų</w:t>
      </w:r>
      <w:r>
        <w:rPr>
          <w:rFonts w:ascii="Arial" w:hAnsi="Arial" w:cs="Arial"/>
          <w:b/>
          <w:bCs/>
          <w:spacing w:val="-3"/>
          <w:sz w:val="18"/>
          <w:szCs w:val="18"/>
        </w:rPr>
        <w:t xml:space="preserve"> VASARA 2014/</w:t>
      </w:r>
      <w:r>
        <w:rPr>
          <w:rFonts w:ascii="Arial" w:hAnsi="Arial" w:cs="Times New Roman"/>
          <w:b/>
          <w:bCs/>
          <w:spacing w:val="-3"/>
          <w:sz w:val="18"/>
          <w:szCs w:val="18"/>
        </w:rPr>
        <w:t>Š</w:t>
      </w:r>
      <w:r>
        <w:rPr>
          <w:rFonts w:ascii="Arial" w:hAnsi="Arial" w:cs="Arial"/>
          <w:b/>
          <w:bCs/>
          <w:spacing w:val="-3"/>
          <w:sz w:val="18"/>
          <w:szCs w:val="18"/>
        </w:rPr>
        <w:t>AL</w:t>
      </w:r>
      <w:r>
        <w:rPr>
          <w:rFonts w:ascii="Arial" w:hAnsi="Arial" w:cs="Times New Roman"/>
          <w:b/>
          <w:bCs/>
          <w:spacing w:val="-3"/>
          <w:sz w:val="18"/>
          <w:szCs w:val="18"/>
        </w:rPr>
        <w:t>Č</w:t>
      </w:r>
      <w:r>
        <w:rPr>
          <w:rFonts w:ascii="Arial" w:hAnsi="Arial" w:cs="Arial"/>
          <w:b/>
          <w:bCs/>
          <w:spacing w:val="-3"/>
          <w:sz w:val="18"/>
          <w:szCs w:val="18"/>
        </w:rPr>
        <w:t xml:space="preserve">ININKAI SUMMER 2014 </w:t>
      </w:r>
      <w:r>
        <w:rPr>
          <w:rFonts w:ascii="Arial" w:hAnsi="Arial" w:cs="Times New Roman"/>
          <w:b/>
          <w:bCs/>
          <w:spacing w:val="-4"/>
          <w:sz w:val="18"/>
          <w:szCs w:val="18"/>
        </w:rPr>
        <w:t>Š</w:t>
      </w:r>
      <w:r>
        <w:rPr>
          <w:rFonts w:ascii="Arial" w:hAnsi="Arial" w:cs="Arial"/>
          <w:b/>
          <w:bCs/>
          <w:spacing w:val="-4"/>
          <w:sz w:val="18"/>
          <w:szCs w:val="18"/>
        </w:rPr>
        <w:t>AL</w:t>
      </w:r>
      <w:r>
        <w:rPr>
          <w:rFonts w:ascii="Arial" w:hAnsi="Arial" w:cs="Times New Roman"/>
          <w:b/>
          <w:bCs/>
          <w:spacing w:val="-4"/>
          <w:sz w:val="18"/>
          <w:szCs w:val="18"/>
        </w:rPr>
        <w:t>Č</w:t>
      </w:r>
      <w:r>
        <w:rPr>
          <w:rFonts w:ascii="Arial" w:hAnsi="Arial" w:cs="Arial"/>
          <w:b/>
          <w:bCs/>
          <w:spacing w:val="-4"/>
          <w:sz w:val="18"/>
          <w:szCs w:val="18"/>
        </w:rPr>
        <w:t>ININK</w:t>
      </w:r>
      <w:r>
        <w:rPr>
          <w:rFonts w:ascii="Arial" w:hAnsi="Arial" w:cs="Times New Roman"/>
          <w:b/>
          <w:bCs/>
          <w:spacing w:val="-4"/>
          <w:sz w:val="18"/>
          <w:szCs w:val="18"/>
        </w:rPr>
        <w:t>Ų</w:t>
      </w:r>
      <w:r>
        <w:rPr>
          <w:rFonts w:ascii="Arial" w:hAnsi="Arial" w:cs="Arial"/>
          <w:b/>
          <w:bCs/>
          <w:spacing w:val="-4"/>
          <w:sz w:val="18"/>
          <w:szCs w:val="18"/>
        </w:rPr>
        <w:t xml:space="preserve"> RAJ.SAV.MERO TAUR</w:t>
      </w:r>
      <w:r>
        <w:rPr>
          <w:rFonts w:ascii="Arial" w:hAnsi="Arial" w:cs="Times New Roman"/>
          <w:b/>
          <w:bCs/>
          <w:spacing w:val="-4"/>
          <w:sz w:val="18"/>
          <w:szCs w:val="18"/>
        </w:rPr>
        <w:t>Ė‘</w:t>
      </w:r>
      <w:r>
        <w:rPr>
          <w:rFonts w:ascii="Arial" w:hAnsi="Arial" w:cs="Arial"/>
          <w:b/>
          <w:bCs/>
          <w:spacing w:val="-4"/>
          <w:sz w:val="18"/>
          <w:szCs w:val="18"/>
        </w:rPr>
        <w:t>2014/</w:t>
      </w:r>
      <w:r>
        <w:rPr>
          <w:rFonts w:ascii="Arial" w:hAnsi="Arial" w:cs="Times New Roman"/>
          <w:b/>
          <w:bCs/>
          <w:spacing w:val="-4"/>
          <w:sz w:val="18"/>
          <w:szCs w:val="18"/>
        </w:rPr>
        <w:t>Š</w:t>
      </w:r>
      <w:r>
        <w:rPr>
          <w:rFonts w:ascii="Arial" w:hAnsi="Arial" w:cs="Arial"/>
          <w:b/>
          <w:bCs/>
          <w:spacing w:val="-4"/>
          <w:sz w:val="18"/>
          <w:szCs w:val="18"/>
        </w:rPr>
        <w:t>AL</w:t>
      </w:r>
      <w:r>
        <w:rPr>
          <w:rFonts w:ascii="Arial" w:hAnsi="Arial" w:cs="Times New Roman"/>
          <w:b/>
          <w:bCs/>
          <w:spacing w:val="-4"/>
          <w:sz w:val="18"/>
          <w:szCs w:val="18"/>
        </w:rPr>
        <w:t>Č</w:t>
      </w:r>
      <w:r>
        <w:rPr>
          <w:rFonts w:ascii="Arial" w:hAnsi="Arial" w:cs="Arial"/>
          <w:b/>
          <w:bCs/>
          <w:spacing w:val="-4"/>
          <w:sz w:val="18"/>
          <w:szCs w:val="18"/>
        </w:rPr>
        <w:t>ININKAI MAYOR CUP</w:t>
      </w:r>
      <w:r>
        <w:rPr>
          <w:rFonts w:ascii="Arial" w:hAnsi="Arial" w:cs="Times New Roman"/>
          <w:b/>
          <w:bCs/>
          <w:spacing w:val="-4"/>
          <w:sz w:val="18"/>
          <w:szCs w:val="18"/>
        </w:rPr>
        <w:t>‘</w:t>
      </w:r>
      <w:r>
        <w:rPr>
          <w:rFonts w:ascii="Arial" w:hAnsi="Arial" w:cs="Arial"/>
          <w:b/>
          <w:bCs/>
          <w:spacing w:val="-4"/>
          <w:sz w:val="18"/>
          <w:szCs w:val="18"/>
        </w:rPr>
        <w:t>2014</w:t>
      </w:r>
    </w:p>
    <w:p w:rsidR="000A01CC" w:rsidRDefault="000A01CC">
      <w:pPr>
        <w:spacing w:after="10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62"/>
        <w:gridCol w:w="2131"/>
        <w:gridCol w:w="2501"/>
      </w:tblGrid>
      <w:tr w:rsidR="000A01CC" w:rsidRPr="0027527D">
        <w:trPr>
          <w:trHeight w:hRule="exact" w:val="547"/>
        </w:trPr>
        <w:tc>
          <w:tcPr>
            <w:tcW w:w="70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b/>
                <w:bCs/>
                <w:i/>
                <w:iCs/>
                <w:spacing w:val="-10"/>
                <w:sz w:val="34"/>
                <w:szCs w:val="34"/>
              </w:rPr>
              <w:t>Parodoje teis</w:t>
            </w:r>
            <w:r>
              <w:rPr>
                <w:rFonts w:ascii="Arial" w:hAnsi="Arial" w:cs="Times New Roman"/>
                <w:b/>
                <w:bCs/>
                <w:i/>
                <w:iCs/>
                <w:spacing w:val="-10"/>
                <w:sz w:val="34"/>
                <w:szCs w:val="34"/>
              </w:rPr>
              <w:t>ė</w:t>
            </w:r>
            <w:r>
              <w:rPr>
                <w:rFonts w:ascii="Arial" w:hAnsi="Arial" w:cs="Arial"/>
                <w:b/>
                <w:bCs/>
                <w:i/>
                <w:iCs/>
                <w:spacing w:val="-10"/>
                <w:sz w:val="34"/>
                <w:szCs w:val="34"/>
              </w:rPr>
              <w:t>jauja/ The Dogshow Judges:</w:t>
            </w:r>
          </w:p>
        </w:tc>
      </w:tr>
      <w:tr w:rsidR="000A01CC" w:rsidRPr="0027527D">
        <w:trPr>
          <w:trHeight w:hRule="exact" w:val="523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ind w:left="115" w:right="115" w:firstLine="653"/>
            </w:pPr>
            <w:r w:rsidRPr="0027527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2014-08-23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ŠALČININKŲ VASARA 2014/ ŠALČININKAI SUMMER 2014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2014-08-24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</w:rPr>
              <w:t>ŠALČININKŲ MERO TAURĖ 2014/ ŠALČININKAI MAYOR CUP 2014</w:t>
            </w:r>
          </w:p>
        </w:tc>
      </w:tr>
      <w:tr w:rsidR="000A01CC" w:rsidRPr="0027527D">
        <w:trPr>
          <w:trHeight w:hRule="exact" w:val="523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ind w:left="192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ind w:left="192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MR.ZAUR AGABEYLI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ind w:left="192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MR.PETER KING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730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I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HIROSHI KAMISATO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ZAUR AGABEYLI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PETER KING</w:t>
            </w:r>
          </w:p>
        </w:tc>
      </w:tr>
      <w:tr w:rsidR="000A01CC" w:rsidRPr="0027527D">
        <w:trPr>
          <w:trHeight w:hRule="exact" w:val="528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ind w:left="245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HIROSHI KAMISATO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ind w:left="245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ZAUR AGABEYLI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ind w:left="245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PETER KING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710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II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ind w:left="206" w:right="211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 MR. PETER KING</w:t>
            </w:r>
          </w:p>
        </w:tc>
      </w:tr>
      <w:tr w:rsidR="000A01CC" w:rsidRPr="0027527D">
        <w:trPr>
          <w:trHeight w:hRule="exact" w:val="178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2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91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III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HIROSHI KAMISATO</w:t>
            </w:r>
          </w:p>
        </w:tc>
      </w:tr>
      <w:tr w:rsidR="000A01CC" w:rsidRPr="0027527D">
        <w:trPr>
          <w:trHeight w:hRule="exact" w:val="178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5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HIROSHI KAMISATO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IV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</w:tc>
      </w:tr>
      <w:tr w:rsidR="000A01CC" w:rsidRPr="0027527D">
        <w:trPr>
          <w:trHeight w:hRule="exact" w:val="182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2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701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HIROSHI KAMISATO</w:t>
            </w:r>
          </w:p>
        </w:tc>
      </w:tr>
      <w:tr w:rsidR="000A01CC" w:rsidRPr="0027527D">
        <w:trPr>
          <w:trHeight w:hRule="exact" w:val="350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ind w:left="374" w:right="370" w:firstLine="173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MR.PETER KING MR.ZAUR AGABEYLI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VI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</w:tc>
      </w:tr>
      <w:tr w:rsidR="000A01CC" w:rsidRPr="0027527D">
        <w:trPr>
          <w:trHeight w:hRule="exact" w:val="178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47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MR.PETER KING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67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VII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PETER KING</w:t>
            </w:r>
          </w:p>
        </w:tc>
      </w:tr>
      <w:tr w:rsidR="000A01CC" w:rsidRPr="0027527D">
        <w:trPr>
          <w:trHeight w:hRule="exact" w:val="182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47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MR.PETER KING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48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VIII 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</w:tc>
      </w:tr>
      <w:tr w:rsidR="000A01CC" w:rsidRPr="0027527D">
        <w:trPr>
          <w:trHeight w:hRule="exact" w:val="523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2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96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  <w:t xml:space="preserve">IX </w:t>
            </w: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73" w:lineRule="exact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HIROSHI KAMISATO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ZAUR AGABEYLI</w:t>
            </w:r>
          </w:p>
          <w:p w:rsidR="000A01CC" w:rsidRPr="0027527D" w:rsidRDefault="000A01CC">
            <w:pPr>
              <w:shd w:val="clear" w:color="auto" w:fill="FFFFFF"/>
              <w:spacing w:line="173" w:lineRule="exact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PETER KING</w:t>
            </w:r>
          </w:p>
        </w:tc>
      </w:tr>
      <w:tr w:rsidR="000A01CC" w:rsidRPr="0027527D">
        <w:trPr>
          <w:trHeight w:hRule="exact" w:val="178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74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MR.ZAUR AGABEYLI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701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  <w:t xml:space="preserve">X </w:t>
            </w: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 HIROSHI KAMISATO</w:t>
            </w:r>
          </w:p>
        </w:tc>
      </w:tr>
      <w:tr w:rsidR="000A01CC" w:rsidRPr="0027527D">
        <w:trPr>
          <w:trHeight w:hRule="exact" w:val="182"/>
        </w:trPr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64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MR.HIROSHI KAMISATO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763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FCI gr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MR.MASANORI FUJIMOTO</w:t>
            </w:r>
          </w:p>
        </w:tc>
      </w:tr>
    </w:tbl>
    <w:p w:rsidR="000A01CC" w:rsidRDefault="000A01CC">
      <w:pPr>
        <w:shd w:val="clear" w:color="auto" w:fill="FFFFFF"/>
        <w:ind w:left="2376"/>
      </w:pPr>
    </w:p>
    <w:p w:rsidR="000A01CC" w:rsidRDefault="000A01CC">
      <w:pPr>
        <w:shd w:val="clear" w:color="auto" w:fill="FFFFFF"/>
        <w:ind w:right="110"/>
        <w:jc w:val="center"/>
      </w:pPr>
      <w:r>
        <w:t>11</w:t>
      </w:r>
    </w:p>
    <w:p w:rsidR="000A01CC" w:rsidRDefault="000A01CC">
      <w:pPr>
        <w:shd w:val="clear" w:color="auto" w:fill="FFFFFF"/>
        <w:ind w:right="110"/>
        <w:jc w:val="center"/>
        <w:sectPr w:rsidR="000A01CC">
          <w:pgSz w:w="11909" w:h="16834"/>
          <w:pgMar w:top="1440" w:right="2360" w:bottom="720" w:left="2455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jc w:val="center"/>
      </w:pPr>
      <w:r>
        <w:rPr>
          <w:rFonts w:ascii="Times New Roman" w:hAnsi="Times New Roman" w:cs="Times New Roman"/>
          <w:b/>
          <w:bCs/>
          <w:spacing w:val="-3"/>
          <w:sz w:val="30"/>
          <w:szCs w:val="30"/>
        </w:rPr>
        <w:t>BEST IN SHOW</w:t>
      </w:r>
    </w:p>
    <w:p w:rsidR="000A01CC" w:rsidRDefault="000A01CC">
      <w:pPr>
        <w:spacing w:after="605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52"/>
        <w:gridCol w:w="2357"/>
        <w:gridCol w:w="2357"/>
      </w:tblGrid>
      <w:tr w:rsidR="000A01CC" w:rsidRPr="0027527D">
        <w:trPr>
          <w:trHeight w:hRule="exact" w:val="480"/>
        </w:trPr>
        <w:tc>
          <w:tcPr>
            <w:tcW w:w="235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235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30" w:lineRule="exact"/>
              <w:ind w:left="67" w:right="67"/>
            </w:pPr>
            <w:r w:rsidRPr="0027527D">
              <w:rPr>
                <w:rFonts w:ascii="Times New Roman" w:hAnsi="Times New Roman" w:cs="Times New Roman"/>
                <w:b/>
                <w:bCs/>
                <w:spacing w:val="-1"/>
              </w:rPr>
              <w:t xml:space="preserve">2014 08 23 </w:t>
            </w: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– 2014 08 24 </w:t>
            </w:r>
            <w:r>
              <w:rPr>
                <w:rFonts w:ascii="Times New Roman" w:hAnsi="Times New Roman" w:cs="Times New Roman"/>
                <w:b/>
                <w:bCs/>
              </w:rPr>
              <w:t>17.00 val./17.00 p.m.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06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58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2014-08-23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2014-08-24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14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BEST BRACE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4" w:firstLine="245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98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BEST BREEDER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4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7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BEST BABY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326" w:right="331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331" w:right="322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33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BEST PUPPY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94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BEST VETERAN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326" w:right="331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331" w:right="322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BEST JUNIOR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4" w:firstLine="245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t>(AZERBAIJAN)MR.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4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73" w:right="173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4" w:firstLine="245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4" w:firstLine="245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5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  <w:ind w:left="139" w:right="13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  <w:ind w:left="331" w:right="322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  <w:ind w:left="149" w:right="14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  <w:ind w:left="331" w:right="322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8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</w:tr>
      <w:tr w:rsidR="000A01CC" w:rsidRPr="0027527D">
        <w:trPr>
          <w:trHeight w:hRule="exact" w:val="403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  <w:ind w:left="149" w:right="144" w:firstLine="245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86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97" w:lineRule="exact"/>
              <w:ind w:left="326" w:right="331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4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43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10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43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49" w:right="149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MR. MASANORI </w:t>
            </w: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FUJIMOTO (MEXICO)</w:t>
            </w:r>
          </w:p>
        </w:tc>
      </w:tr>
      <w:tr w:rsidR="000A01CC" w:rsidRPr="0027527D">
        <w:trPr>
          <w:trHeight w:hRule="exact" w:val="408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4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7"/>
            </w:pP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BEST IN SHOW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HIROSHI KAMISATO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(JAPAN)</w:t>
            </w:r>
          </w:p>
        </w:tc>
      </w:tr>
      <w:tr w:rsidR="000A01CC" w:rsidRPr="0027527D">
        <w:trPr>
          <w:trHeight w:hRule="exact" w:val="413"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139" w:right="134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ZAUR AGABEYLI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(AZERBAIJAN)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Times New Roman" w:hAnsi="Times New Roman" w:cs="Times New Roman"/>
                <w:b/>
                <w:bCs/>
                <w:spacing w:val="-6"/>
                <w:sz w:val="18"/>
                <w:szCs w:val="18"/>
              </w:rPr>
              <w:t>HANDLER COMPETITION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202" w:lineRule="exact"/>
              <w:ind w:left="326" w:right="326"/>
              <w:jc w:val="center"/>
            </w:pPr>
            <w:r w:rsidRPr="0027527D">
              <w:rPr>
                <w:rFonts w:ascii="Times New Roman" w:hAnsi="Times New Roman" w:cs="Times New Roman"/>
                <w:b/>
                <w:bCs/>
                <w:spacing w:val="-5"/>
                <w:sz w:val="18"/>
                <w:szCs w:val="18"/>
              </w:rPr>
              <w:t xml:space="preserve">MR. PETER KING </w:t>
            </w:r>
            <w:r w:rsidRPr="002752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(AUSTRALIA)</w:t>
            </w:r>
          </w:p>
        </w:tc>
      </w:tr>
    </w:tbl>
    <w:p w:rsidR="000A01CC" w:rsidRDefault="000A01CC">
      <w:pPr>
        <w:shd w:val="clear" w:color="auto" w:fill="FFFFFF"/>
        <w:spacing w:before="360"/>
        <w:jc w:val="center"/>
      </w:pPr>
      <w:r>
        <w:rPr>
          <w:rFonts w:ascii="Times New Roman" w:hAnsi="Times New Roman" w:cs="Times New Roman"/>
          <w:b/>
          <w:bCs/>
          <w:spacing w:val="-4"/>
          <w:sz w:val="18"/>
          <w:szCs w:val="18"/>
        </w:rPr>
        <w:t>PORŲ KONKURSAS / BEST BRACE</w:t>
      </w:r>
    </w:p>
    <w:p w:rsidR="000A01CC" w:rsidRDefault="000A01CC">
      <w:pPr>
        <w:shd w:val="clear" w:color="auto" w:fill="FFFFFF"/>
        <w:spacing w:before="254"/>
        <w:jc w:val="center"/>
      </w:pPr>
      <w:r>
        <w:t>12</w:t>
      </w:r>
    </w:p>
    <w:p w:rsidR="000A01CC" w:rsidRDefault="000A01CC">
      <w:pPr>
        <w:shd w:val="clear" w:color="auto" w:fill="FFFFFF"/>
        <w:spacing w:before="254"/>
        <w:jc w:val="center"/>
        <w:sectPr w:rsidR="000A01CC">
          <w:pgSz w:w="11909" w:h="16834"/>
          <w:pgMar w:top="1440" w:right="2422" w:bottom="720" w:left="2421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tabs>
          <w:tab w:val="left" w:pos="5155"/>
        </w:tabs>
        <w:ind w:left="259"/>
      </w:pPr>
      <w:r>
        <w:rPr>
          <w:rFonts w:ascii="Times New Roman" w:hAnsi="Times New Roman" w:cs="Times New Roman"/>
          <w:b/>
          <w:bCs/>
          <w:sz w:val="16"/>
          <w:szCs w:val="16"/>
        </w:rPr>
        <w:t>MR. ZAUR AGABEYLI       HANDLER COMPETITION</w:t>
      </w:r>
      <w:r>
        <w:rPr>
          <w:rFonts w:ascii="Arial" w:hAnsi="Times New Roman" w:cs="Arial"/>
          <w:b/>
          <w:bCs/>
          <w:sz w:val="16"/>
          <w:szCs w:val="16"/>
        </w:rPr>
        <w:tab/>
      </w:r>
      <w:r>
        <w:rPr>
          <w:rFonts w:ascii="Times New Roman" w:hAnsi="Times New Roman" w:cs="Times New Roman"/>
          <w:b/>
          <w:bCs/>
          <w:sz w:val="16"/>
          <w:szCs w:val="16"/>
        </w:rPr>
        <w:t>MR. PETER KING</w:t>
      </w:r>
    </w:p>
    <w:p w:rsidR="000A01CC" w:rsidRDefault="000A01CC">
      <w:pPr>
        <w:shd w:val="clear" w:color="auto" w:fill="FFFFFF"/>
        <w:tabs>
          <w:tab w:val="left" w:pos="5318"/>
        </w:tabs>
        <w:spacing w:before="5"/>
        <w:ind w:left="557"/>
      </w:pPr>
      <w:r>
        <w:rPr>
          <w:rFonts w:ascii="Times New Roman" w:hAnsi="Times New Roman" w:cs="Times New Roman"/>
          <w:b/>
          <w:bCs/>
          <w:sz w:val="16"/>
          <w:szCs w:val="16"/>
        </w:rPr>
        <w:t>(AZERBAIJAN)</w:t>
      </w:r>
      <w:r>
        <w:rPr>
          <w:rFonts w:ascii="Arial" w:hAnsi="Times New Roman" w:cs="Arial"/>
          <w:b/>
          <w:bCs/>
          <w:sz w:val="16"/>
          <w:szCs w:val="16"/>
        </w:rPr>
        <w:tab/>
      </w:r>
      <w:r>
        <w:rPr>
          <w:rFonts w:ascii="Times New Roman" w:hAnsi="Times New Roman" w:cs="Times New Roman"/>
          <w:b/>
          <w:bCs/>
          <w:sz w:val="16"/>
          <w:szCs w:val="16"/>
        </w:rPr>
        <w:t>(AUSTRALIA)</w:t>
      </w:r>
    </w:p>
    <w:p w:rsidR="000A01CC" w:rsidRDefault="000A01CC">
      <w:pPr>
        <w:shd w:val="clear" w:color="auto" w:fill="FFFFFF"/>
        <w:spacing w:before="360"/>
        <w:ind w:left="91"/>
        <w:jc w:val="center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>PORŲ KONKURSAS / BEST BRACE</w:t>
      </w:r>
    </w:p>
    <w:p w:rsidR="000A01CC" w:rsidRDefault="000A01CC">
      <w:pPr>
        <w:shd w:val="clear" w:color="auto" w:fill="FFFFFF"/>
        <w:spacing w:before="902" w:line="192" w:lineRule="exact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>VOKIEČIŲ NYKŠTUKINIS ŠPICAS/DEUTSCHER KLEINSPITZ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FLIRTAS VISADA KARTA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AMBER LILII LINE TSAREVNA ELFOV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sz w:val="16"/>
          <w:szCs w:val="16"/>
        </w:rPr>
        <w:t>SAV. ŠARLOTA ČERNIAUSKAITĖ</w:t>
      </w:r>
    </w:p>
    <w:p w:rsidR="000A01CC" w:rsidRDefault="000A01CC">
      <w:pPr>
        <w:shd w:val="clear" w:color="auto" w:fill="FFFFFF"/>
        <w:spacing w:before="187" w:line="192" w:lineRule="exact"/>
        <w:ind w:right="4301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 xml:space="preserve">MITELŠNAUCERIS/SCHNAUZER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IMOGEN GLORIA LEONES UNIKA VAIVORYKŠTĖ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sz w:val="16"/>
          <w:szCs w:val="16"/>
        </w:rPr>
        <w:t>SAV. ROSANA VINCEL</w:t>
      </w:r>
    </w:p>
    <w:p w:rsidR="000A01CC" w:rsidRDefault="000A01CC">
      <w:pPr>
        <w:shd w:val="clear" w:color="auto" w:fill="FFFFFF"/>
        <w:spacing w:before="187" w:line="197" w:lineRule="exact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>RYZENŠNAUCERIAI/RIESENSCHNAUZER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AMŪRAS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TAKTIKA ART BIG GOOD GENIUS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z w:val="16"/>
          <w:szCs w:val="16"/>
        </w:rPr>
        <w:t>SAV. ASTA RAICEVIČIENĖ IR GITANA ŽIMAILĖ</w:t>
      </w:r>
    </w:p>
    <w:p w:rsidR="000A01CC" w:rsidRDefault="000A01CC">
      <w:pPr>
        <w:shd w:val="clear" w:color="auto" w:fill="FFFFFF"/>
        <w:spacing w:before="168" w:line="192" w:lineRule="exact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>VAKARŲ ŠKOTIJOS BALTASIS TERJERAS/WEST HIHLAND WHITE TERRIER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SNOUDONIJA ULURU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ĄUEEN OF HEARTS FROM FONEMA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sz w:val="16"/>
          <w:szCs w:val="16"/>
        </w:rPr>
        <w:t>SAV. RASA EIDUKAITIENĖ</w:t>
      </w:r>
    </w:p>
    <w:p w:rsidR="000A01CC" w:rsidRDefault="000A01CC">
      <w:pPr>
        <w:shd w:val="clear" w:color="auto" w:fill="FFFFFF"/>
        <w:spacing w:before="187" w:line="192" w:lineRule="exact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 xml:space="preserve">TRUMPAPLAUKIS STANDARTINIS TAKSAS/DADACHSHUND STANDART KURZHAAR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SALUT PASCAL MARSELIO KOMPANIJA TWITTERS AMETHYST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sz w:val="16"/>
          <w:szCs w:val="16"/>
        </w:rPr>
        <w:t>SAV. SKAIVA JASEVIČIŪTĖ</w:t>
      </w:r>
    </w:p>
    <w:p w:rsidR="000A01CC" w:rsidRDefault="000A01CC">
      <w:pPr>
        <w:shd w:val="clear" w:color="auto" w:fill="FFFFFF"/>
        <w:spacing w:before="178" w:line="197" w:lineRule="exact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 xml:space="preserve">TRUMPAPLAUKIS STANDARTINIS TAKSAS/DADACHSHUND STANDART KURZHAAR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KULDNE TALISMAN BRUNO VINCHENZO SORAYA-CZUK HODOWLA MYSLINOW</w:t>
      </w:r>
    </w:p>
    <w:p w:rsidR="000A01CC" w:rsidRDefault="000A01CC">
      <w:pPr>
        <w:shd w:val="clear" w:color="auto" w:fill="FFFFFF"/>
        <w:spacing w:line="197" w:lineRule="exact"/>
      </w:pPr>
      <w:r>
        <w:rPr>
          <w:rFonts w:ascii="Times New Roman" w:hAnsi="Times New Roman" w:cs="Times New Roman"/>
          <w:sz w:val="16"/>
          <w:szCs w:val="16"/>
        </w:rPr>
        <w:t>SAV. SKAIVA JASEVIČIŪTĖ</w:t>
      </w:r>
    </w:p>
    <w:p w:rsidR="000A01CC" w:rsidRDefault="000A01CC">
      <w:pPr>
        <w:shd w:val="clear" w:color="auto" w:fill="FFFFFF"/>
        <w:spacing w:before="187" w:line="192" w:lineRule="exact"/>
        <w:ind w:right="4301"/>
      </w:pPr>
      <w:r>
        <w:rPr>
          <w:rFonts w:ascii="Times New Roman" w:hAnsi="Times New Roman" w:cs="Times New Roman"/>
          <w:b/>
          <w:bCs/>
          <w:sz w:val="16"/>
          <w:szCs w:val="16"/>
          <w:u w:val="single"/>
        </w:rPr>
        <w:t xml:space="preserve">TOI PUDELIS/CANICHE TOY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JUST MILLIONAIRE ČIOBRELIS JAPANESE SPECIAL ČIOBRELIS</w:t>
      </w:r>
    </w:p>
    <w:p w:rsidR="000A01CC" w:rsidRDefault="000A01CC">
      <w:pPr>
        <w:shd w:val="clear" w:color="auto" w:fill="FFFFFF"/>
        <w:spacing w:line="192" w:lineRule="exact"/>
      </w:pPr>
      <w:r>
        <w:rPr>
          <w:rFonts w:ascii="Times New Roman" w:hAnsi="Times New Roman" w:cs="Times New Roman"/>
          <w:sz w:val="16"/>
          <w:szCs w:val="16"/>
        </w:rPr>
        <w:t>SAV. DANUTĖ LIUTKUVIENĖ IR NERINGA LIUTKUTĖ</w:t>
      </w:r>
    </w:p>
    <w:p w:rsidR="000A01CC" w:rsidRDefault="000A01CC">
      <w:pPr>
        <w:shd w:val="clear" w:color="auto" w:fill="FFFFFF"/>
        <w:spacing w:before="2386"/>
        <w:ind w:left="91"/>
        <w:jc w:val="center"/>
      </w:pPr>
      <w:r>
        <w:t>13</w:t>
      </w:r>
    </w:p>
    <w:p w:rsidR="000A01CC" w:rsidRDefault="000A01CC">
      <w:pPr>
        <w:shd w:val="clear" w:color="auto" w:fill="FFFFFF"/>
        <w:spacing w:before="2386"/>
        <w:ind w:left="91"/>
        <w:jc w:val="center"/>
        <w:sectPr w:rsidR="000A01CC">
          <w:pgSz w:w="11909" w:h="16834"/>
          <w:pgMar w:top="1440" w:right="2509" w:bottom="720" w:left="2417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778"/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VEDLIŲ KONKURSAS / HANDLING COMPETITION</w:t>
      </w:r>
    </w:p>
    <w:p w:rsidR="000A01CC" w:rsidRDefault="000A01CC">
      <w:pPr>
        <w:shd w:val="clear" w:color="auto" w:fill="FFFFFF"/>
        <w:spacing w:before="974" w:line="254" w:lineRule="exact"/>
        <w:ind w:left="1262" w:hanging="307"/>
      </w:pP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2014 08 23 – JUDGE MR. ZAUR AGABEYLI (AZERBAIJAN) </w:t>
      </w:r>
      <w:r>
        <w:rPr>
          <w:rFonts w:ascii="Times New Roman" w:hAnsi="Times New Roman" w:cs="Times New Roman"/>
          <w:b/>
          <w:bCs/>
          <w:sz w:val="22"/>
          <w:szCs w:val="22"/>
        </w:rPr>
        <w:t>2014 08 24 – JUDGE MR. PETER KING (AUSTRALIA)</w:t>
      </w:r>
    </w:p>
    <w:p w:rsidR="000A01CC" w:rsidRDefault="000A01CC">
      <w:pPr>
        <w:shd w:val="clear" w:color="auto" w:fill="FFFFFF"/>
        <w:spacing w:before="230" w:line="250" w:lineRule="exact"/>
        <w:ind w:left="245"/>
      </w:pPr>
      <w:r>
        <w:rPr>
          <w:rFonts w:ascii="Times New Roman" w:hAnsi="Times New Roman" w:cs="Times New Roman"/>
          <w:b/>
          <w:bCs/>
          <w:sz w:val="22"/>
          <w:szCs w:val="22"/>
        </w:rPr>
        <w:t>Jaunesnioji amžiaus grupė ( nuo 7 iki 9 metų )</w:t>
      </w:r>
    </w:p>
    <w:p w:rsidR="000A01CC" w:rsidRDefault="000A01CC">
      <w:pPr>
        <w:shd w:val="clear" w:color="auto" w:fill="FFFFFF"/>
        <w:spacing w:line="250" w:lineRule="exact"/>
      </w:pPr>
      <w:r>
        <w:rPr>
          <w:rFonts w:ascii="Times New Roman" w:hAnsi="Times New Roman" w:cs="Times New Roman"/>
          <w:sz w:val="22"/>
          <w:szCs w:val="22"/>
          <w:u w:val="single"/>
        </w:rPr>
        <w:t>GABIJA MACKEVIČIŪTĖ</w:t>
      </w:r>
    </w:p>
    <w:p w:rsidR="000A01CC" w:rsidRDefault="000A01CC">
      <w:pPr>
        <w:shd w:val="clear" w:color="auto" w:fill="FFFFFF"/>
        <w:spacing w:line="250" w:lineRule="exact"/>
        <w:ind w:left="245"/>
      </w:pPr>
      <w:r>
        <w:rPr>
          <w:rFonts w:ascii="Times New Roman" w:hAnsi="Times New Roman" w:cs="Times New Roman"/>
          <w:b/>
          <w:bCs/>
          <w:sz w:val="22"/>
          <w:szCs w:val="22"/>
        </w:rPr>
        <w:t>Vidurinioji amžiaus grupė ( nuo 10 iki 13 metų)</w:t>
      </w:r>
    </w:p>
    <w:p w:rsidR="000A01CC" w:rsidRDefault="000A01CC">
      <w:pPr>
        <w:shd w:val="clear" w:color="auto" w:fill="FFFFFF"/>
        <w:spacing w:line="250" w:lineRule="exact"/>
        <w:ind w:right="3629"/>
      </w:pPr>
      <w:r>
        <w:rPr>
          <w:rFonts w:ascii="Times New Roman" w:hAnsi="Times New Roman" w:cs="Times New Roman"/>
          <w:spacing w:val="-2"/>
          <w:sz w:val="22"/>
          <w:szCs w:val="22"/>
        </w:rPr>
        <w:t xml:space="preserve">VAKARĖ DAUNORAVIČIŪTĖ </w:t>
      </w:r>
      <w:r>
        <w:rPr>
          <w:rFonts w:ascii="Times New Roman" w:hAnsi="Times New Roman" w:cs="Times New Roman"/>
          <w:sz w:val="22"/>
          <w:szCs w:val="22"/>
        </w:rPr>
        <w:t xml:space="preserve">JONAS MACKEVIČIUS GABRIELĖ BRAŽĖNAITĖ AURELIJA JESILIONYTĖ </w:t>
      </w:r>
      <w:r>
        <w:rPr>
          <w:rFonts w:ascii="Times New Roman" w:hAnsi="Times New Roman" w:cs="Times New Roman"/>
          <w:sz w:val="22"/>
          <w:szCs w:val="22"/>
          <w:u w:val="single"/>
        </w:rPr>
        <w:t>FAUSTA PLOTNIKOVA</w:t>
      </w:r>
    </w:p>
    <w:p w:rsidR="000A01CC" w:rsidRDefault="000A01CC">
      <w:pPr>
        <w:shd w:val="clear" w:color="auto" w:fill="FFFFFF"/>
        <w:spacing w:line="250" w:lineRule="exact"/>
        <w:ind w:left="245"/>
      </w:pPr>
      <w:r>
        <w:rPr>
          <w:rFonts w:ascii="Times New Roman" w:hAnsi="Times New Roman" w:cs="Times New Roman"/>
          <w:b/>
          <w:bCs/>
          <w:sz w:val="22"/>
          <w:szCs w:val="22"/>
        </w:rPr>
        <w:t>Vyresnioji amžiaus grupė ( nuo 14 iki 17 metų)</w:t>
      </w:r>
    </w:p>
    <w:p w:rsidR="000A01CC" w:rsidRDefault="000A01CC">
      <w:pPr>
        <w:shd w:val="clear" w:color="auto" w:fill="FFFFFF"/>
        <w:spacing w:line="250" w:lineRule="exact"/>
        <w:ind w:right="4032"/>
      </w:pPr>
      <w:r>
        <w:rPr>
          <w:rFonts w:ascii="Times New Roman" w:hAnsi="Times New Roman" w:cs="Times New Roman"/>
          <w:spacing w:val="-2"/>
          <w:sz w:val="22"/>
          <w:szCs w:val="22"/>
        </w:rPr>
        <w:t xml:space="preserve">ŠARLOTA ČERNIAUSKAITĖ </w:t>
      </w:r>
      <w:r>
        <w:rPr>
          <w:rFonts w:ascii="Times New Roman" w:hAnsi="Times New Roman" w:cs="Times New Roman"/>
          <w:sz w:val="22"/>
          <w:szCs w:val="22"/>
        </w:rPr>
        <w:t xml:space="preserve">DOMINYKA KOLESOVA AKVILĖ KUNIGĖLYTĖ ANASTASIJA STEPANOVA EMILIJA BURDULYTĖ VILTĖ ŠOKAITYTĖ </w:t>
      </w:r>
      <w:r>
        <w:rPr>
          <w:rFonts w:ascii="Times New Roman" w:hAnsi="Times New Roman" w:cs="Times New Roman"/>
          <w:sz w:val="22"/>
          <w:szCs w:val="22"/>
          <w:u w:val="single"/>
        </w:rPr>
        <w:t>EVELINA PETKO</w:t>
      </w:r>
    </w:p>
    <w:p w:rsidR="000A01CC" w:rsidRDefault="000A01CC">
      <w:pPr>
        <w:shd w:val="clear" w:color="auto" w:fill="FFFFFF"/>
        <w:spacing w:line="250" w:lineRule="exact"/>
        <w:ind w:left="245"/>
      </w:pPr>
      <w:r>
        <w:rPr>
          <w:rFonts w:ascii="Times New Roman" w:hAnsi="Times New Roman" w:cs="Times New Roman"/>
          <w:b/>
          <w:bCs/>
          <w:sz w:val="22"/>
          <w:szCs w:val="22"/>
        </w:rPr>
        <w:t>Suaugusiųjų amžiaus grupė ( nuo 18 metų)</w:t>
      </w:r>
    </w:p>
    <w:p w:rsidR="000A01CC" w:rsidRDefault="000A01CC">
      <w:pPr>
        <w:shd w:val="clear" w:color="auto" w:fill="FFFFFF"/>
        <w:spacing w:line="250" w:lineRule="exact"/>
        <w:ind w:right="4032"/>
      </w:pPr>
      <w:r>
        <w:rPr>
          <w:rFonts w:ascii="Times New Roman" w:hAnsi="Times New Roman" w:cs="Times New Roman"/>
          <w:sz w:val="22"/>
          <w:szCs w:val="22"/>
        </w:rPr>
        <w:t xml:space="preserve">MILDA ČERNIUTĖ 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KAROLINA JURKONYTĖ </w:t>
      </w:r>
      <w:r>
        <w:rPr>
          <w:rFonts w:ascii="Times New Roman" w:hAnsi="Times New Roman" w:cs="Times New Roman"/>
          <w:sz w:val="22"/>
          <w:szCs w:val="22"/>
        </w:rPr>
        <w:t xml:space="preserve">AKVILĖ DROZDOVA </w:t>
      </w:r>
      <w:r>
        <w:rPr>
          <w:rFonts w:ascii="Times New Roman" w:hAnsi="Times New Roman" w:cs="Times New Roman"/>
          <w:sz w:val="22"/>
          <w:szCs w:val="22"/>
          <w:u w:val="single"/>
        </w:rPr>
        <w:t>NERINGA USELYTĖ</w:t>
      </w:r>
    </w:p>
    <w:p w:rsidR="000A01CC" w:rsidRDefault="000A01CC">
      <w:pPr>
        <w:shd w:val="clear" w:color="auto" w:fill="FFFFFF"/>
        <w:spacing w:before="2688"/>
        <w:ind w:right="101"/>
        <w:jc w:val="center"/>
      </w:pPr>
      <w:r>
        <w:t>14</w:t>
      </w:r>
    </w:p>
    <w:p w:rsidR="000A01CC" w:rsidRDefault="000A01CC">
      <w:pPr>
        <w:shd w:val="clear" w:color="auto" w:fill="FFFFFF"/>
        <w:spacing w:before="2688"/>
        <w:ind w:right="101"/>
        <w:jc w:val="center"/>
        <w:sectPr w:rsidR="000A01CC">
          <w:pgSz w:w="11909" w:h="16834"/>
          <w:pgMar w:top="1440" w:right="2446" w:bottom="720" w:left="2546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right="91"/>
        <w:jc w:val="center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2014 08 23 ,,Šalčininkų vasara 2014”</w:t>
      </w:r>
    </w:p>
    <w:p w:rsidR="000A01CC" w:rsidRDefault="000A01CC">
      <w:pPr>
        <w:spacing w:after="27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4"/>
        <w:gridCol w:w="4277"/>
        <w:gridCol w:w="437"/>
        <w:gridCol w:w="1267"/>
        <w:gridCol w:w="446"/>
      </w:tblGrid>
      <w:tr w:rsidR="000A01CC" w:rsidRPr="0027527D">
        <w:trPr>
          <w:trHeight w:hRule="exact" w:val="326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4" w:lineRule="exact"/>
              <w:ind w:left="1824" w:right="1848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Veisl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ė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Breed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b/>
                <w:bCs/>
                <w:spacing w:val="-7"/>
                <w:sz w:val="14"/>
                <w:szCs w:val="14"/>
              </w:rPr>
              <w:t>Ring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4" w:lineRule="exact"/>
              <w:ind w:left="298" w:right="274"/>
              <w:jc w:val="center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Kat. Nr. Cat. 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4" w:lineRule="exact"/>
              <w:ind w:hanging="53"/>
            </w:pPr>
            <w:r w:rsidRPr="0027527D">
              <w:rPr>
                <w:rFonts w:ascii="Arial" w:hAnsi="Arial" w:cs="Arial"/>
                <w:b/>
                <w:bCs/>
                <w:spacing w:val="-6"/>
                <w:sz w:val="14"/>
                <w:szCs w:val="14"/>
              </w:rPr>
              <w:t>Laikas Time</w:t>
            </w:r>
          </w:p>
        </w:tc>
      </w:tr>
      <w:tr w:rsidR="000A01CC" w:rsidRPr="0027527D">
        <w:trPr>
          <w:trHeight w:hRule="exact" w:val="14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Airi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volfhaundai (Irish Wolfhound)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z w:val="14"/>
                <w:szCs w:val="14"/>
              </w:rPr>
              <w:t>300-301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6"/>
                <w:sz w:val="14"/>
                <w:szCs w:val="14"/>
              </w:rPr>
              <w:t>11:22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Akitos (Akita)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187-198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11:00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Aliaskos malamutai (Alaskan Malamute)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232-234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Amerikie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akitos (American Akita)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199-205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11:24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Amerikie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kokerspanieliai (American Cocker Spaniel)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10-11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11:18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Amerikie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>staford</w:t>
            </w:r>
            <w:r>
              <w:rPr>
                <w:rFonts w:ascii="Arial" w:hAnsi="Arial" w:cs="Times New Roman"/>
                <w:strike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>yro terjerai (American Staffodshire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217-219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12:00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Angl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buldogai (English Bulldog)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50-55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12:38</w:t>
            </w:r>
          </w:p>
        </w:tc>
      </w:tr>
      <w:tr w:rsidR="000A01CC" w:rsidRPr="0027527D">
        <w:trPr>
          <w:trHeight w:hRule="exact" w:val="158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Angl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springerspanieliai (English Springer Spaniel)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11:16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"/>
            </w:pPr>
            <w:r w:rsidRPr="0027527D">
              <w:rPr>
                <w:sz w:val="14"/>
                <w:szCs w:val="14"/>
              </w:rPr>
              <w:t>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tabs>
                <w:tab w:val="left" w:leader="underscore" w:pos="4277"/>
              </w:tabs>
              <w:jc w:val="right"/>
            </w:pPr>
            <w:r>
              <w:rPr>
                <w:rFonts w:ascii="Arial" w:hAnsi="Arial" w:cs="Times New Roman"/>
                <w:b/>
                <w:bCs/>
                <w:spacing w:val="-5"/>
                <w:sz w:val="14"/>
                <w:szCs w:val="14"/>
              </w:rPr>
              <w:t>Į</w:t>
            </w:r>
            <w:r>
              <w:rPr>
                <w:rFonts w:ascii="Arial" w:hAnsi="Arial" w:cs="Arial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Argentinie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dogai (Dogo Argentino)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215-216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11:56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Auksaspalviai retriveriai (Golden Retriever)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1-8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11:00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Austral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aviganiai (Australian Shepherd)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29-35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11:56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tabs>
                <w:tab w:val="left" w:leader="underscore" w:pos="4277"/>
              </w:tabs>
              <w:jc w:val="right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Bavar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p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dsekiai (Bayrische Gebirgsschweisshunde)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27-28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11:52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Berno zenenhundai (Berner Sennenhund)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378-383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14:02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Bigliai (Beagle)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364-367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13:34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tabs>
                <w:tab w:val="left" w:leader="underscore" w:pos="4277"/>
              </w:tabs>
              <w:jc w:val="right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Byverio jork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yro terjerai (Biewer Yorkshire terrier)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Borderkoliai (Border Collie)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377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14:00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tabs>
                <w:tab w:val="left" w:leader="underscore" w:pos="4277"/>
              </w:tabs>
              <w:jc w:val="right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Bordo dogai (Dogue de Bordeaux)</w:t>
            </w: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85-86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13:48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Bostono terjerai (Boston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109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11:38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19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Bulmastifai (Bullmastiff)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13:18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Bulterjerai (Bull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110-112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11:40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Cverg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nauceriai (Zwergschnauzer)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323-332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12:12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iau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iau (Chow Chow)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56-59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12:50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ihuahua ilgaplaukiai (Chihuahua ( Pelo largo ))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248-255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13:02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ihuahua trumpaplaukiai (Chihuahua ( Pelo corto ))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236-247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Dobermanai (Dobermann)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343-350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12:52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Erdelio terjerai (Airedale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137-138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 xml:space="preserve">Eurazijos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picai (Eurasier)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13:18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Garbanotieji bi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onai (Bichon a Poil Frise)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168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13:36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29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Havanos bi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onai (Bichon Havanais)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268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13:42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Ilgaplaukiai nyk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tukiniai taksai (Dachshund Zwerg Langhaar)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92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11:04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Jork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yro terjerai (Yorkshire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269-288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13:44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Juodieji rus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terjerai (Russkiy Tchiorny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108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11:36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Kavalieriaus Karaliaus Karolio spanieliai (Cavalier King Charles Spaniel)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25-26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11:48</w:t>
            </w:r>
          </w:p>
        </w:tc>
      </w:tr>
      <w:tr w:rsidR="000A01CC" w:rsidRPr="0027527D">
        <w:trPr>
          <w:trHeight w:hRule="exact" w:val="158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tabs>
                <w:tab w:val="left" w:leader="underscore" w:pos="4277"/>
              </w:tabs>
              <w:jc w:val="right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Kin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 xml:space="preserve">kuoduotieji 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unys (Chinese Crested Dog)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169-174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13:38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Koliai ilgaplaukiai (Collie Rough)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374-375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13:54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 xml:space="preserve">Korsikos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unys (Cane Corso Italiano)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72-75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13:22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Kurtsharai (Deutsch Kurzhaar)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305-307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11:32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Labradoro retriveriai (Labrador Retriever)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12-18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11:22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39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Lasos apsai (Lhasa Apso)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45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12:28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tabs>
                <w:tab w:val="left" w:leader="underscore" w:pos="4277"/>
              </w:tabs>
              <w:jc w:val="right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Levret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s (Piccolo Levriero Italiano)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357-360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13:20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Maltos bi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onai (Maltese)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160-167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13:20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tabs>
                <w:tab w:val="left" w:leader="underscore" w:pos="4277"/>
              </w:tabs>
              <w:jc w:val="right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Meksikie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 xml:space="preserve">plikieji </w:t>
            </w:r>
            <w:r>
              <w:rPr>
                <w:rFonts w:ascii="Arial" w:hAnsi="Arial" w:cs="Times New Roman"/>
                <w:strike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>unys / miniati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ū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>riniai (Xolotzcuintle / toi)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211-214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11:48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Mitel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nauceriai (Schnauzer)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339-342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12:44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Mopsai (Pug)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76-83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13:30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Neapolio mastinai (Mastino Napoletano)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13:46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faundlendai (Newfoundland)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13:16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tukiniai pin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eriai (Zwergpinscher)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368-371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13:42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tukiniai bulterjerai (Bull Terrier Miniatura)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113-115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11:46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49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Papiljonai (Papillon)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175-180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13:50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Pastoriaus Raselo terjerai (Parson Russell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116-119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11:52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Pekinai (Pekingese)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181-184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14:02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Piet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Rusijos aviganiai (Ioujnorousskaia Ovtsharka)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159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13:18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Pin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eriai (Deutsche Pinscher)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372-373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13:50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Portugal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 xml:space="preserve">vandens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unys (Cao de Aqua Portugues)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19-20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11:36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Pranc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z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buldogai (Bouledogue Francais)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60-71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12:58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Pudeliai didieji (Caniche Grand)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43-44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12:24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Pudeliai 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tukiniai (Caniche Nain)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36-39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12:10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Pudeliai Toi (Caniche Toy)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40-42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12:18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59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Ryzen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nauceriai (Riesenschnauzer)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333-338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12:32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Rodezijos rid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bekai (Rhodesian Ridgeback)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185-186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14:10</w:t>
            </w:r>
          </w:p>
        </w:tc>
      </w:tr>
      <w:tr w:rsidR="000A01CC" w:rsidRPr="0027527D">
        <w:trPr>
          <w:trHeight w:hRule="exact" w:val="163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Rotveileriai (Rottweiler)</w:t>
            </w:r>
          </w:p>
        </w:tc>
        <w:tc>
          <w:tcPr>
            <w:tcW w:w="21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sz w:val="14"/>
                <w:szCs w:val="14"/>
              </w:rPr>
              <w:t xml:space="preserve">1       </w:t>
            </w:r>
            <w:r w:rsidRPr="0027527D">
              <w:rPr>
                <w:rFonts w:ascii="Arial" w:cs="Arial"/>
                <w:strike/>
                <w:sz w:val="14"/>
                <w:szCs w:val="14"/>
              </w:rPr>
              <w:t>87-89              13:52</w:t>
            </w:r>
          </w:p>
        </w:tc>
      </w:tr>
    </w:tbl>
    <w:p w:rsidR="000A01CC" w:rsidRDefault="000A01CC">
      <w:pPr>
        <w:shd w:val="clear" w:color="auto" w:fill="FFFFFF"/>
        <w:spacing w:before="154"/>
        <w:ind w:right="91"/>
        <w:jc w:val="center"/>
      </w:pPr>
      <w:r>
        <w:t>15</w:t>
      </w:r>
    </w:p>
    <w:p w:rsidR="000A01CC" w:rsidRDefault="000A01CC">
      <w:pPr>
        <w:shd w:val="clear" w:color="auto" w:fill="FFFFFF"/>
        <w:spacing w:before="154"/>
        <w:ind w:right="91"/>
        <w:jc w:val="center"/>
        <w:sectPr w:rsidR="000A01CC">
          <w:pgSz w:w="11909" w:h="16834"/>
          <w:pgMar w:top="1440" w:right="2499" w:bottom="720" w:left="2589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"/>
        <w:gridCol w:w="394"/>
        <w:gridCol w:w="4277"/>
        <w:gridCol w:w="437"/>
        <w:gridCol w:w="1267"/>
        <w:gridCol w:w="446"/>
      </w:tblGrid>
      <w:tr w:rsidR="000A01CC" w:rsidRPr="0027527D">
        <w:trPr>
          <w:trHeight w:hRule="exact" w:val="326"/>
        </w:trPr>
        <w:tc>
          <w:tcPr>
            <w:tcW w:w="3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4" w:lineRule="exact"/>
              <w:ind w:left="1824" w:right="1843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Veisl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ė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Breed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b/>
                <w:bCs/>
                <w:spacing w:val="-7"/>
                <w:sz w:val="14"/>
                <w:szCs w:val="14"/>
              </w:rPr>
              <w:t>Ring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4" w:lineRule="exact"/>
              <w:ind w:left="298" w:right="274"/>
              <w:jc w:val="center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Kat. Nr. Cat. 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4" w:lineRule="exact"/>
              <w:ind w:hanging="48"/>
            </w:pPr>
            <w:r w:rsidRPr="0027527D">
              <w:rPr>
                <w:rFonts w:ascii="Arial" w:hAnsi="Arial" w:cs="Arial"/>
                <w:b/>
                <w:bCs/>
                <w:spacing w:val="-6"/>
                <w:sz w:val="14"/>
                <w:szCs w:val="14"/>
              </w:rPr>
              <w:t xml:space="preserve">Laikas </w:t>
            </w:r>
            <w:r w:rsidRPr="0027527D">
              <w:rPr>
                <w:rFonts w:ascii="Arial" w:hAnsi="Arial" w:cs="Arial"/>
                <w:b/>
                <w:bCs/>
                <w:spacing w:val="-5"/>
                <w:sz w:val="14"/>
                <w:szCs w:val="14"/>
              </w:rPr>
              <w:t>Time</w:t>
            </w:r>
          </w:p>
        </w:tc>
      </w:tr>
      <w:tr w:rsidR="000A01CC" w:rsidRPr="0027527D">
        <w:trPr>
          <w:trHeight w:hRule="exact" w:val="149"/>
        </w:trPr>
        <w:tc>
          <w:tcPr>
            <w:tcW w:w="3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5"/>
                <w:sz w:val="14"/>
                <w:szCs w:val="14"/>
              </w:rPr>
              <w:t>Rus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aisliukai (ilgaplaukiai) (Russkij Toy (dlinosherstnij))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z w:val="14"/>
                <w:szCs w:val="14"/>
              </w:rPr>
              <w:t>105-106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6"/>
                <w:sz w:val="14"/>
                <w:szCs w:val="14"/>
              </w:rPr>
              <w:t>11:30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Rus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trike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pacing w:val="-4"/>
                <w:sz w:val="14"/>
                <w:szCs w:val="14"/>
              </w:rPr>
              <w:t>aisliukai (trumpaplaukiai) (Russkij Toy (korotkosherstnij))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107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11:34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Saliukiai (Saluki)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302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11:26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Samojedai (Samoiedskaia sabaka)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220-226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12:06</w:t>
            </w:r>
          </w:p>
        </w:tc>
      </w:tr>
      <w:tr w:rsidR="000A01CC" w:rsidRPr="0027527D">
        <w:trPr>
          <w:trHeight w:hRule="exact" w:val="154"/>
        </w:trPr>
        <w:tc>
          <w:tcPr>
            <w:tcW w:w="3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Sibiro haskiai (Siberian Husky)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227-231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12:20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Staford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yro bulterjerai (Staffordshire Bull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104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11:28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el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iai (Shetland Sheepdog)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376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13:58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69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 cu (Shih Tzu)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46-49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ibos (Shiba)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206-210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11:38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iurk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iaplaukiai triu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iniai taksai (Dachshund Kaninchen Rauhhaar)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91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11:02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kot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terjerai (Scottish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120-124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12:00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ved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valhundai (Swedish Vallhund)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235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12:36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veicar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didieji zenenhundai (Grosser Schweizer Sennenhund)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13:14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Tailando rid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bekai (Thai Ridgeback Dog)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257-258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13:20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Tibeto mastifai (Tibetan Mastiff)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145-150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12:50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Trumpaplaukiai nyk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tukiniai taksai (Dachshund Zwerg Kurzhaar)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93-95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11:06</w:t>
            </w:r>
          </w:p>
        </w:tc>
      </w:tr>
      <w:tr w:rsidR="000A01CC" w:rsidRPr="0027527D">
        <w:trPr>
          <w:gridBefore w:val="1"/>
          <w:trHeight w:hRule="exact" w:val="158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Trumpaplaukiai taksai (Dachshund Standard Kurzhaar)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96-103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11:12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79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Trumpaplaukiai triu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iniai taksai (Dachshund Kaninchen Kurzhaar)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90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11:00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Trumpaplaukiai vengr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vi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lai (Magyar Vizsla)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303-304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11:28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Vakar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kotijos baltieji terjerai (West Highland White 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125-133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12:10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Val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korgiai pembrukai (Welsh Corgi Pembroke)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361-363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13:28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Vand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jos ma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ieji basetai grifonai (Petit Basset Griffon Vendeen)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Veimaro ilgaplaukiai pauk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tiniai (Weimaraner Langhaariger Vorstehhund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rFonts w:ascii="Times New Roman" w:hAnsi="Times New Roman" w:cs="Times New Roman"/>
                <w:strike/>
                <w:sz w:val="14"/>
                <w:szCs w:val="14"/>
              </w:rPr>
              <w:t>)</w:t>
            </w: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11:40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85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Veimaro trumpaplaukiai pauk</w:t>
            </w:r>
            <w:r>
              <w:rPr>
                <w:rFonts w:ascii="Arial" w:hAnsi="Arial" w:cs="Times New Roman"/>
                <w:strike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tiniai (Weimaraner Kurzhaariger Vorstehh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rFonts w:ascii="Arial" w:hAnsi="Arial" w:cs="Arial"/>
                <w:strike/>
                <w:spacing w:val="-14"/>
                <w:sz w:val="14"/>
                <w:szCs w:val="14"/>
              </w:rPr>
              <w:t>und)</w:t>
            </w:r>
            <w:r w:rsidRPr="0027527D">
              <w:rPr>
                <w:rFonts w:ascii="Arial" w:hAnsi="Arial" w:cs="Arial"/>
                <w:spacing w:val="-14"/>
                <w:sz w:val="14"/>
                <w:szCs w:val="14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22-24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11:42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86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Vidurin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s Azijos aviganiai (Sredneasiatskaja Ovtcharka)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151-158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13:02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87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Vipetai (Whippet)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289-299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11:00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88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aviganiai (Deutscher Schaferhund)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313-322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11:52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89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bokseriai (Deutsche Boxer)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351-353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13:08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90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dogai (Deutsche Dogge)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139-144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12:38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91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5"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5"/>
                <w:sz w:val="14"/>
                <w:szCs w:val="14"/>
              </w:rPr>
              <w:t>ilgaplaukiai aviganiai (Deutscher Schaferhund langhaar)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308-312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11:38</w:t>
            </w:r>
          </w:p>
        </w:tc>
      </w:tr>
      <w:tr w:rsidR="000A01CC" w:rsidRPr="0027527D">
        <w:trPr>
          <w:gridBefore w:val="1"/>
          <w:trHeight w:hRule="exact" w:val="154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92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jagdterjerai (Deutsche Jagdterrier)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right="48"/>
              <w:jc w:val="right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6"/>
                <w:sz w:val="14"/>
                <w:szCs w:val="14"/>
              </w:rPr>
              <w:t>12:28</w:t>
            </w:r>
          </w:p>
        </w:tc>
      </w:tr>
      <w:tr w:rsidR="000A01CC" w:rsidRPr="0027527D">
        <w:trPr>
          <w:gridBefore w:val="1"/>
          <w:trHeight w:hRule="exact" w:val="163"/>
        </w:trPr>
        <w:tc>
          <w:tcPr>
            <w:tcW w:w="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5"/>
            </w:pPr>
            <w:r w:rsidRPr="0027527D">
              <w:rPr>
                <w:sz w:val="14"/>
                <w:szCs w:val="14"/>
              </w:rPr>
              <w:t>93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 xml:space="preserve">tukiniai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picai (Deutscher Zwergspitz)</w:t>
            </w:r>
          </w:p>
        </w:tc>
        <w:tc>
          <w:tcPr>
            <w:tcW w:w="21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 xml:space="preserve">3      </w:t>
            </w:r>
            <w:r w:rsidRPr="0027527D">
              <w:rPr>
                <w:rFonts w:ascii="Arial" w:cs="Arial"/>
                <w:strike/>
                <w:sz w:val="14"/>
                <w:szCs w:val="14"/>
              </w:rPr>
              <w:t>259-267            13:24</w:t>
            </w:r>
          </w:p>
        </w:tc>
      </w:tr>
    </w:tbl>
    <w:p w:rsidR="000A01CC" w:rsidRDefault="000A01CC">
      <w:pPr>
        <w:shd w:val="clear" w:color="auto" w:fill="FFFFFF"/>
        <w:spacing w:before="4493"/>
        <w:ind w:left="34"/>
        <w:jc w:val="center"/>
      </w:pPr>
      <w:r>
        <w:rPr>
          <w:rFonts w:ascii="Arial" w:hAnsi="Arial" w:cs="Arial"/>
          <w:sz w:val="14"/>
          <w:szCs w:val="14"/>
        </w:rPr>
        <w:t>2</w:t>
      </w:r>
    </w:p>
    <w:p w:rsidR="000A01CC" w:rsidRDefault="000A01CC">
      <w:pPr>
        <w:shd w:val="clear" w:color="auto" w:fill="FFFFFF"/>
        <w:spacing w:before="451"/>
        <w:ind w:right="24"/>
        <w:jc w:val="center"/>
      </w:pPr>
      <w:r>
        <w:t>16</w:t>
      </w:r>
    </w:p>
    <w:p w:rsidR="000A01CC" w:rsidRDefault="000A01CC">
      <w:pPr>
        <w:shd w:val="clear" w:color="auto" w:fill="FFFFFF"/>
        <w:spacing w:before="451"/>
        <w:ind w:right="24"/>
        <w:jc w:val="center"/>
        <w:sectPr w:rsidR="000A01CC">
          <w:pgSz w:w="11909" w:h="16834"/>
          <w:pgMar w:top="1440" w:right="2533" w:bottom="720" w:left="2556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917"/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2014 08 23 ,,Šalčininkų vasara 2014” SAVININKAI</w:t>
      </w:r>
    </w:p>
    <w:p w:rsidR="000A01CC" w:rsidRDefault="000A01CC">
      <w:pPr>
        <w:shd w:val="clear" w:color="auto" w:fill="FFFFFF"/>
        <w:spacing w:before="115"/>
        <w:ind w:left="206"/>
      </w:pPr>
      <w:r>
        <w:rPr>
          <w:rFonts w:ascii="Times New Roman" w:hAnsi="Times New Roman" w:cs="Times New Roman"/>
          <w:b/>
          <w:bCs/>
        </w:rPr>
        <w:t>A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70"/>
        <w:gridCol w:w="1248"/>
      </w:tblGrid>
      <w:tr w:rsidR="000A01CC" w:rsidRPr="0027527D">
        <w:trPr>
          <w:trHeight w:hRule="exact" w:val="245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1     AGUDOVA A.,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2     AKERBLOM C., KOORILANTIE 27 SAUVO FINLAND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60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3     AKERBLOM C., KOORILANTIE 27 SAUVO FINLAND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66</w:t>
            </w:r>
          </w:p>
        </w:tc>
      </w:tr>
      <w:tr w:rsidR="000A01CC" w:rsidRPr="0027527D">
        <w:trPr>
          <w:trHeight w:hRule="exact" w:val="235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4     AKERBLOM C., KOORILANTIE 27 SAUVO FINLAND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70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Gedimino g. 80-19, Kai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iadorys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365, 367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ALEKSEJEVAS V., S. STANEVI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76-14,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259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ALEKSEJEVAS V., S. STANEVI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76-14,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267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ALEKSUKIEN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VYTAUTO G. 11-2,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381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ALELI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MOKYKLOS G. 36-20,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170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0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0    ALIO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Ū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IR EGL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PALAIMAIT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G., LYG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S G. DERCEKLIAI KLAIP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DOS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178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0"/>
            </w:pPr>
            <w:r w:rsidRPr="0027527D">
              <w:rPr>
                <w:rFonts w:ascii="Arial" w:hAnsi="Arial" w:cs="Arial"/>
                <w:sz w:val="14"/>
                <w:szCs w:val="14"/>
              </w:rPr>
              <w:t>1     ANDRULEVI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D. PO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KOS G. 47-3,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198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0"/>
            </w:pPr>
            <w:r w:rsidRPr="0027527D">
              <w:rPr>
                <w:rFonts w:ascii="Arial" w:hAnsi="Arial" w:cs="Arial"/>
                <w:i/>
                <w:iCs/>
                <w:spacing w:val="-4"/>
                <w:sz w:val="14"/>
                <w:szCs w:val="14"/>
              </w:rPr>
              <w:t xml:space="preserve">2    </w:t>
            </w: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ANTANAVI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IUS HENRIKAS V., FABIJONI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 2-93,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221</w:t>
            </w:r>
          </w:p>
        </w:tc>
      </w:tr>
      <w:tr w:rsidR="000A01CC" w:rsidRPr="0027527D">
        <w:trPr>
          <w:trHeight w:hRule="exact" w:val="379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3    BAGDONAIT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K., A. VIENUOLIO G. 14-12A,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294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 Bak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dos g. 124 - 27 Panev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>ys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141, 142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 Bak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dos g. 124-27 Panev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>ys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177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 BAL</w:t>
            </w:r>
            <w:r>
              <w:rPr>
                <w:rFonts w:ascii="Arial" w:hAnsi="Arial" w:cs="Times New Roman"/>
                <w:sz w:val="14"/>
                <w:szCs w:val="14"/>
              </w:rPr>
              <w:t>ČĖ</w:t>
            </w:r>
            <w:r>
              <w:rPr>
                <w:rFonts w:ascii="Arial" w:hAnsi="Arial" w:cs="Arial"/>
                <w:sz w:val="14"/>
                <w:szCs w:val="14"/>
              </w:rPr>
              <w:t>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G., MUSNINK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2-62,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91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 BANDALEVI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T., BA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NY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IOS G. 9,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151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 BANDZEVI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</w:t>
            </w:r>
            <w:r>
              <w:rPr>
                <w:rFonts w:ascii="Arial" w:hAnsi="Arial" w:cs="Times New Roman"/>
                <w:sz w:val="14"/>
                <w:szCs w:val="14"/>
              </w:rPr>
              <w:t>ŽĖ</w:t>
            </w:r>
            <w:r>
              <w:rPr>
                <w:rFonts w:ascii="Arial" w:hAnsi="Arial" w:cs="Arial"/>
                <w:sz w:val="14"/>
                <w:szCs w:val="14"/>
              </w:rPr>
              <w:t>RU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20-48,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43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9    BARANAUSKAS V.,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EMAI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148, KAUNAS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207, 209, 210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 BARANAUSKAS V.,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EMAI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148, KAUNAS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208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Baranauskien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Rinktin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19-80,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122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Barkauskas G., Met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12,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72</w:t>
            </w:r>
          </w:p>
        </w:tc>
      </w:tr>
      <w:tr w:rsidR="000A01CC" w:rsidRPr="0027527D">
        <w:trPr>
          <w:trHeight w:hRule="exact" w:val="235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23    BASILEUSKAYA O., BELARUS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Baurien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Laur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6-oji g. 45, Vilnius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89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BEINARAVI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196-52,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288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26    BENDINSKAS M.,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 BLINTRUBIS J., TURNI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41,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232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 BOGDANOV L.,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IRM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34-29,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138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Breiv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S. Stanevi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88-26, Vilnius 07301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15, 18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30    BRU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AS M., LVOVO G. 17B-38,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296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4"/>
            </w:pPr>
            <w:r w:rsidRPr="0027527D">
              <w:rPr>
                <w:rFonts w:ascii="Arial" w:hAnsi="Arial" w:cs="Arial"/>
                <w:sz w:val="14"/>
                <w:szCs w:val="14"/>
              </w:rPr>
              <w:t>31     Bu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K</w:t>
            </w:r>
            <w:r>
              <w:rPr>
                <w:rFonts w:ascii="Arial" w:hAnsi="Arial" w:cs="Times New Roman"/>
                <w:sz w:val="14"/>
                <w:szCs w:val="14"/>
              </w:rPr>
              <w:t>ę</w:t>
            </w:r>
            <w:r>
              <w:rPr>
                <w:rFonts w:ascii="Arial" w:hAnsi="Arial" w:cs="Arial"/>
                <w:sz w:val="14"/>
                <w:szCs w:val="14"/>
              </w:rPr>
              <w:t>stu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47/4-3, Vilnius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227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 BUOZELIEN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TAIKOS G. 44-12,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73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3    BURDULYT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V. MACIULEVI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45-1 32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</w:t>
            </w:r>
          </w:p>
        </w:tc>
      </w:tr>
      <w:tr w:rsidR="000A01CC" w:rsidRPr="0027527D">
        <w:trPr>
          <w:trHeight w:hRule="exact" w:val="235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4    BURI-BURIMSKAJA IR PELIONYT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AIST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I., TAIKOS G. 263A-84,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343</w:t>
            </w:r>
          </w:p>
        </w:tc>
      </w:tr>
      <w:tr w:rsidR="000A01CC" w:rsidRPr="0027527D">
        <w:trPr>
          <w:trHeight w:hRule="exact" w:val="23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 BURNEIKAIT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FABIJONI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19-36,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188</w:t>
            </w:r>
          </w:p>
        </w:tc>
      </w:tr>
      <w:tr w:rsidR="000A01CC" w:rsidRPr="0027527D">
        <w:trPr>
          <w:trHeight w:hRule="exact" w:val="379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26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 CARON MCGREGOR K., LIETUVI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18-6, KAUNAS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361</w:t>
            </w:r>
          </w:p>
        </w:tc>
      </w:tr>
      <w:tr w:rsidR="000A01CC" w:rsidRPr="0027527D">
        <w:trPr>
          <w:trHeight w:hRule="exact" w:val="240"/>
        </w:trPr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37    CHUTJANOVA N., TUHACHEVSKOGO 21-4, MINKS BELARUS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107</w:t>
            </w:r>
          </w:p>
        </w:tc>
      </w:tr>
    </w:tbl>
    <w:p w:rsidR="000A01CC" w:rsidRDefault="000A01CC">
      <w:pPr>
        <w:shd w:val="clear" w:color="auto" w:fill="FFFFFF"/>
        <w:spacing w:before="456"/>
        <w:ind w:left="67"/>
        <w:jc w:val="center"/>
      </w:pPr>
      <w:r>
        <w:t>6</w:t>
      </w:r>
      <w:r>
        <w:rPr>
          <w:vertAlign w:val="superscript"/>
        </w:rPr>
        <w:t>1</w:t>
      </w:r>
      <w:r>
        <w:t>3</w:t>
      </w:r>
    </w:p>
    <w:p w:rsidR="000A01CC" w:rsidRDefault="000A01CC">
      <w:pPr>
        <w:shd w:val="clear" w:color="auto" w:fill="FFFFFF"/>
        <w:spacing w:before="456"/>
        <w:ind w:left="67"/>
        <w:jc w:val="center"/>
        <w:sectPr w:rsidR="000A01CC">
          <w:pgSz w:w="11909" w:h="16834"/>
          <w:pgMar w:top="1440" w:right="2480" w:bottom="720" w:left="2412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29"/>
      </w:pPr>
      <w:r>
        <w:rPr>
          <w:rFonts w:ascii="Times New Roman" w:hAnsi="Times New Roman" w:cs="Times New Roman"/>
          <w:b/>
          <w:bCs/>
          <w:i/>
          <w:iCs/>
          <w:w w:val="84"/>
          <w:sz w:val="32"/>
          <w:szCs w:val="32"/>
        </w:rPr>
        <w:t>MM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55"/>
        <w:gridCol w:w="691"/>
      </w:tblGrid>
      <w:tr w:rsidR="000A01CC" w:rsidRPr="0027527D">
        <w:trPr>
          <w:trHeight w:hRule="exact" w:val="187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8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EGYS A., PARKO G. 7, GINK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 xml:space="preserve">NAI,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RAJONAS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304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9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EILUTKIEN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11-2,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247, 255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EILUTKIEN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IR DEPAU FEDERICA E.,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11-2,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236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EPLIEJUS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TRAK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24-2,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200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EPULIEN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315, 320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3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EPULIS T., PELKI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13,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117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4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EPULIS T., PELKI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13,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119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5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IOBI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KIO G. 9-60,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230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6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110, 111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7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112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113, 366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9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115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ESNAVI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S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21-21,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281, 287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N., Salot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37,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374</w:t>
            </w:r>
          </w:p>
        </w:tc>
      </w:tr>
      <w:tr w:rsidR="000A01CC" w:rsidRPr="0027527D">
        <w:trPr>
          <w:trHeight w:hRule="exact" w:val="379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D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54"/>
            </w:pPr>
            <w:r w:rsidRPr="0027527D">
              <w:rPr>
                <w:rFonts w:ascii="Arial" w:hAnsi="Arial" w:cs="Arial"/>
                <w:sz w:val="14"/>
                <w:szCs w:val="14"/>
              </w:rPr>
              <w:t>2    DAUK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PIRM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26, 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DAINIAI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77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53    Dijakovskaja J., S. Neries 9-25, Vilnius Lietuva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54    Dijakovskaja J. &amp; Kurbatskaya P., S. Neries g. 9-25,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42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 DYKINAIT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SUBA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43-26,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313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 DYKINAIT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SUBA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43-26,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317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 DYKINAIT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IR PALANCEVI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IVAN R., SUBA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11 3-26,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312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8    Dolgu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ina L, Kelmijos Sodg 79 - oji g. 12, Vilnius Lietuva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375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DOVIL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KAVALIAUSKAIT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IGALIO G. 35-22, KAUNAS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275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60    Drungilai O. ir E., Vai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ganto g. 11 B-2, Kaunas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290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DUBINKIEN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SAUL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2, JONU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II </w:t>
            </w:r>
            <w:r>
              <w:rPr>
                <w:rFonts w:ascii="Arial" w:hAnsi="Arial" w:cs="Arial"/>
                <w:sz w:val="14"/>
                <w:szCs w:val="14"/>
              </w:rPr>
              <w:t>KM., KAUNO SAV.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187</w:t>
            </w:r>
          </w:p>
        </w:tc>
      </w:tr>
      <w:tr w:rsidR="000A01CC" w:rsidRPr="0027527D">
        <w:trPr>
          <w:trHeight w:hRule="exact" w:val="379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54"/>
            </w:pPr>
            <w:r w:rsidRPr="0027527D">
              <w:rPr>
                <w:rFonts w:ascii="Arial" w:hAnsi="Arial" w:cs="Arial"/>
                <w:sz w:val="14"/>
                <w:szCs w:val="14"/>
              </w:rPr>
              <w:t>2    Eidukaitien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Kapsg g. 28 Kaunas Lietuva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126, 133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63    ERMOLAEVA IR NOVIKOVA YU.A. E., UL. CHKALOVA 36-10, VITEBSK BELARUS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295</w:t>
            </w:r>
          </w:p>
        </w:tc>
      </w:tr>
      <w:tr w:rsidR="000A01CC" w:rsidRPr="0027527D">
        <w:trPr>
          <w:trHeight w:hRule="exact" w:val="379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F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4    </w:t>
            </w:r>
            <w:r w:rsidRPr="0027527D">
              <w:rPr>
                <w:rFonts w:ascii="Arial" w:hAnsi="Arial" w:cs="Arial"/>
                <w:sz w:val="14"/>
                <w:szCs w:val="14"/>
              </w:rPr>
              <w:t>FETINGIEN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LINKMEN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5/66-75,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131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5    FILIPOVA IR STRAZDINA L. J., GAUJAS 3-15, VANGA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I, IN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UKALNA NOV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358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66    FOMICHEVA IR POGODINA N. O., UL. GOGOLYA 14-44, PETROZAVODSK RUSSIA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373</w:t>
            </w:r>
          </w:p>
        </w:tc>
      </w:tr>
      <w:tr w:rsidR="000A01CC" w:rsidRPr="0027527D">
        <w:trPr>
          <w:trHeight w:hRule="exact" w:val="379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G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 GABRILAVI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TAURAKALNIO G. 5, KAUNAS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74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68    Gafurova N., Rim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os g. 7A, Vilnius Lietuva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</w:tr>
      <w:tr w:rsidR="000A01CC" w:rsidRPr="0027527D">
        <w:trPr>
          <w:trHeight w:hRule="exact" w:val="230"/>
        </w:trPr>
        <w:tc>
          <w:tcPr>
            <w:tcW w:w="704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GALVANAUSKAIT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D., PAKUP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 55-4, DID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IASALIO KM., NEM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IO                                                   44</w:t>
            </w:r>
          </w:p>
        </w:tc>
      </w:tr>
      <w:tr w:rsidR="000A01CC" w:rsidRPr="0027527D">
        <w:trPr>
          <w:trHeight w:hRule="exact" w:val="23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70    GARLAUSKAS A., L. GIROS G. 96-60,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116</w:t>
            </w:r>
          </w:p>
        </w:tc>
      </w:tr>
      <w:tr w:rsidR="000A01CC" w:rsidRPr="0027527D">
        <w:trPr>
          <w:trHeight w:hRule="exact" w:val="230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Gausien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Panev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>io raj. Lietuva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204</w:t>
            </w:r>
          </w:p>
        </w:tc>
      </w:tr>
      <w:tr w:rsidR="000A01CC" w:rsidRPr="0027527D">
        <w:trPr>
          <w:trHeight w:hRule="exact" w:val="245"/>
        </w:trPr>
        <w:tc>
          <w:tcPr>
            <w:tcW w:w="6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 GAVELIEN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R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16-1, VILNIUS</w:t>
            </w: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121</w:t>
            </w:r>
          </w:p>
        </w:tc>
      </w:tr>
    </w:tbl>
    <w:p w:rsidR="000A01CC" w:rsidRDefault="000A01CC">
      <w:pPr>
        <w:shd w:val="clear" w:color="auto" w:fill="FFFFFF"/>
        <w:spacing w:before="163"/>
        <w:ind w:left="29"/>
        <w:jc w:val="center"/>
      </w:pPr>
      <w:r>
        <w:rPr>
          <w:rFonts w:ascii="Arial" w:hAnsi="Arial" w:cs="Arial"/>
          <w:sz w:val="14"/>
          <w:szCs w:val="14"/>
        </w:rPr>
        <w:t>2</w:t>
      </w:r>
    </w:p>
    <w:p w:rsidR="000A01CC" w:rsidRDefault="000A01CC">
      <w:pPr>
        <w:shd w:val="clear" w:color="auto" w:fill="FFFFFF"/>
        <w:spacing w:before="110"/>
        <w:ind w:left="48"/>
        <w:jc w:val="center"/>
      </w:pPr>
      <w:r>
        <w:rPr>
          <w:spacing w:val="-21"/>
        </w:rPr>
        <w:t>64</w:t>
      </w:r>
    </w:p>
    <w:p w:rsidR="000A01CC" w:rsidRDefault="000A01CC">
      <w:pPr>
        <w:shd w:val="clear" w:color="auto" w:fill="FFFFFF"/>
        <w:spacing w:before="110"/>
        <w:ind w:left="48"/>
        <w:jc w:val="center"/>
        <w:sectPr w:rsidR="000A01CC">
          <w:pgSz w:w="11909" w:h="16834"/>
          <w:pgMar w:top="1440" w:right="2456" w:bottom="720" w:left="2407" w:header="567" w:footer="567" w:gutter="0"/>
          <w:cols w:space="60"/>
          <w:noEndnote/>
        </w:sectPr>
      </w:pPr>
    </w:p>
    <w:p w:rsidR="000A01CC" w:rsidRDefault="000A01CC">
      <w:pPr>
        <w:framePr w:h="163" w:hRule="exact" w:hSpace="38" w:wrap="auto" w:vAnchor="text" w:hAnchor="text" w:x="6855" w:y="-3"/>
        <w:shd w:val="clear" w:color="auto" w:fill="FFFFFF"/>
      </w:pPr>
      <w:r>
        <w:rPr>
          <w:rFonts w:ascii="Arial" w:hAnsi="Arial" w:cs="Arial"/>
          <w:sz w:val="14"/>
          <w:szCs w:val="14"/>
        </w:rPr>
        <w:t>75</w:t>
      </w:r>
    </w:p>
    <w:p w:rsidR="000A01CC" w:rsidRDefault="000A01CC">
      <w:pPr>
        <w:shd w:val="clear" w:color="auto" w:fill="FFFFFF"/>
        <w:ind w:left="134"/>
      </w:pPr>
      <w:r>
        <w:rPr>
          <w:rFonts w:ascii="Arial" w:hAnsi="Arial" w:cs="Arial"/>
          <w:spacing w:val="-3"/>
          <w:sz w:val="14"/>
          <w:szCs w:val="14"/>
        </w:rPr>
        <w:t>73    GEDROIC I., CIDONIJU 16, STOPINU NOVADS, LATVIA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14"/>
        <w:gridCol w:w="1032"/>
      </w:tblGrid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GIBAVI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KRAKI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1-OJI 1,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38, 383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75    Giedraitis R., Buikg k., Ja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 xml:space="preserve">ng sen.,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ininkg raj., Lietuva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144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5"/>
                <w:sz w:val="14"/>
                <w:szCs w:val="14"/>
              </w:rPr>
              <w:t xml:space="preserve">6    GIEDRAITIS IR GIEDRAITIS R. V., 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VYTURI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G. 10, RAUDONDVARIS, KAU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140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77    GIERKENA I., DRAUDZIBAS 48, ADAZI LATVIA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147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78    GIERKENA I., DRAUDZIBAS 48, ADAZI LATVIA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168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Giron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ikas D., Rygos g. 7-32, Vilnius Lietuva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135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GLEIZNYS D., Lai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kaimas,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rajonas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148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81    GONCHAROVA I., PR. ENGELSA 111-1-611, ST. PETERSBURG RUSSIA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360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GRABLEVSKIEN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226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83    GRIGORJEVA A., LIEPKALNIO G. 12-7A,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257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GRI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ENKIEN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I.,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VAIG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D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GEIBONI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KM., ELEKTR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SAV.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246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5    GRI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ENKIEN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I., 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VAIG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D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 5, GEIBONI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KM., ELEKTR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SAV.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249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    GUDABSKIEN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IR ANNEROSE DEMSKI A., MICKEVI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IAUS G. 89, PAPI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K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171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 GUDMONIEN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IR LIKTOR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VITALIJA I., TIESOS G. 4, KELM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229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 GUD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KAUNAS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265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 GUD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IGALIO G. 35-22, KAUNAS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284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 GURINAVI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IUS J., DAR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ININK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VILNIAUS RAJ.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109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GURINCEVI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IUS J., FILARET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33, DAR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ININK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KM., VILNIAUS RAJ.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155</w:t>
            </w:r>
          </w:p>
        </w:tc>
      </w:tr>
      <w:tr w:rsidR="000A01CC" w:rsidRPr="0027527D">
        <w:trPr>
          <w:trHeight w:hRule="exact" w:val="379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2"/>
            </w:pPr>
            <w:r w:rsidRPr="0027527D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92    HALJAND IR IMRE LEETMA K., SUUR-PUIESTEE 8-15, TURI, ESTONIA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93    HOLLMING IR MARTINA REEN E., KORSUTIE 6, HAMEENLINNA FINLAND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338</w:t>
            </w:r>
          </w:p>
        </w:tc>
      </w:tr>
      <w:tr w:rsidR="000A01CC" w:rsidRPr="0027527D">
        <w:trPr>
          <w:trHeight w:hRule="exact" w:val="379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20"/>
            </w:pPr>
            <w:r w:rsidRPr="0027527D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94    ILJINA O., TAIKOS G. 174-17,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</w:tr>
      <w:tr w:rsidR="000A01CC" w:rsidRPr="0027527D">
        <w:trPr>
          <w:trHeight w:hRule="exact" w:val="235"/>
        </w:trPr>
        <w:tc>
          <w:tcPr>
            <w:tcW w:w="704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95    IVAKKO T., MAAUUNINTIE 29A 34, VANTAA FINLAND                                                  328, 329, 330, 331, 332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 IVANAUSKIEN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AROS G. 9,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268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 IVANOVA A., PILIKONI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ZUJ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SEN., VILNIAUS RAJ.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276, 286</w:t>
            </w:r>
          </w:p>
        </w:tc>
      </w:tr>
      <w:tr w:rsidR="000A01CC" w:rsidRPr="0027527D">
        <w:trPr>
          <w:trHeight w:hRule="exact" w:val="379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10"/>
            </w:pPr>
            <w:r w:rsidRPr="0027527D">
              <w:rPr>
                <w:rFonts w:ascii="Times New Roman" w:hAnsi="Times New Roman" w:cs="Times New Roman"/>
                <w:b/>
                <w:bCs/>
              </w:rPr>
              <w:t>J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>8    JAKUBAUSKIEN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N., APKAS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35-23,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218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JAKUB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IONIS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., LAUMI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41,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352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JAKU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IONYT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JAMPOLSK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233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Jancewic V., Eiguli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14,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 Lietuva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103   JANKOVSKA S., KROTO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YNO 65, MAI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IAGALA, VILNIAUS RAJ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156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Jarmalavi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Gvazdik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1-oji g. 129,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153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Jasevi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A. Stulginskio g. 5-7, Vilnius Lietuva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93, 98, 102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Jasevi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A. Stulginskio g. 5-7,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99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JASEVI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A. STULGINSKIO G. 5-7,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90</w:t>
            </w:r>
          </w:p>
        </w:tc>
      </w:tr>
      <w:tr w:rsidR="000A01CC" w:rsidRPr="0027527D">
        <w:trPr>
          <w:trHeight w:hRule="exact" w:val="23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JONU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J. KAIRI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z w:val="14"/>
                <w:szCs w:val="14"/>
              </w:rPr>
              <w:t>IO G. 7-72,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162</w:t>
            </w:r>
          </w:p>
        </w:tc>
      </w:tr>
      <w:tr w:rsidR="000A01CC" w:rsidRPr="0027527D">
        <w:trPr>
          <w:trHeight w:hRule="exact" w:val="235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JONU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J. KAIRI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z w:val="14"/>
                <w:szCs w:val="14"/>
              </w:rPr>
              <w:t>IO G. 7-72,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163</w:t>
            </w:r>
          </w:p>
        </w:tc>
      </w:tr>
      <w:tr w:rsidR="000A01CC" w:rsidRPr="0027527D">
        <w:trPr>
          <w:trHeight w:hRule="exact" w:val="240"/>
        </w:trPr>
        <w:tc>
          <w:tcPr>
            <w:tcW w:w="60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JONU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J. KAIRI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z w:val="14"/>
                <w:szCs w:val="14"/>
              </w:rPr>
              <w:t>IO G. 7-72, VILNIUS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167</w:t>
            </w:r>
          </w:p>
        </w:tc>
      </w:tr>
    </w:tbl>
    <w:p w:rsidR="000A01CC" w:rsidRDefault="000A01CC">
      <w:pPr>
        <w:shd w:val="clear" w:color="auto" w:fill="FFFFFF"/>
        <w:spacing w:before="154"/>
        <w:ind w:left="29"/>
        <w:jc w:val="center"/>
      </w:pPr>
      <w:r>
        <w:rPr>
          <w:rFonts w:ascii="Arial" w:hAnsi="Arial" w:cs="Arial"/>
          <w:sz w:val="14"/>
          <w:szCs w:val="14"/>
        </w:rPr>
        <w:t>3</w:t>
      </w:r>
    </w:p>
    <w:p w:rsidR="000A01CC" w:rsidRDefault="000A01CC">
      <w:pPr>
        <w:shd w:val="clear" w:color="auto" w:fill="FFFFFF"/>
        <w:spacing w:before="144"/>
        <w:ind w:left="19"/>
        <w:jc w:val="center"/>
      </w:pPr>
      <w:r>
        <w:rPr>
          <w:spacing w:val="-21"/>
        </w:rPr>
        <w:t>65</w:t>
      </w:r>
    </w:p>
    <w:p w:rsidR="000A01CC" w:rsidRDefault="000A01CC">
      <w:pPr>
        <w:shd w:val="clear" w:color="auto" w:fill="FFFFFF"/>
        <w:spacing w:before="144"/>
        <w:ind w:left="19"/>
        <w:jc w:val="center"/>
        <w:sectPr w:rsidR="000A01CC">
          <w:pgSz w:w="11909" w:h="16834"/>
          <w:pgMar w:top="1440" w:right="2442" w:bottom="720" w:left="2421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tabs>
          <w:tab w:val="right" w:pos="6893"/>
        </w:tabs>
        <w:spacing w:line="230" w:lineRule="exact"/>
        <w:ind w:left="317"/>
      </w:pPr>
      <w:r>
        <w:rPr>
          <w:rFonts w:ascii="Arial" w:hAnsi="Arial" w:cs="Arial"/>
          <w:spacing w:val="-3"/>
          <w:sz w:val="14"/>
          <w:szCs w:val="14"/>
        </w:rPr>
        <w:t>Jurgita Rynkevi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č</w:t>
      </w:r>
      <w:r>
        <w:rPr>
          <w:rFonts w:ascii="Arial" w:hAnsi="Arial" w:cs="Arial"/>
          <w:spacing w:val="-3"/>
          <w:sz w:val="14"/>
          <w:szCs w:val="14"/>
        </w:rPr>
        <w:t>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J., Juodasis kelias g. 26, Vilnius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8"/>
          <w:sz w:val="14"/>
          <w:szCs w:val="14"/>
        </w:rPr>
        <w:t>337</w:t>
      </w:r>
    </w:p>
    <w:p w:rsidR="000A01CC" w:rsidRDefault="000A01CC" w:rsidP="007402E2">
      <w:pPr>
        <w:numPr>
          <w:ilvl w:val="0"/>
          <w:numId w:val="23"/>
        </w:numPr>
        <w:shd w:val="clear" w:color="auto" w:fill="FFFFFF"/>
        <w:tabs>
          <w:tab w:val="left" w:pos="317"/>
          <w:tab w:val="right" w:pos="6893"/>
        </w:tabs>
        <w:spacing w:line="230" w:lineRule="exact"/>
        <w:ind w:left="13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JURKNAIT</w:t>
      </w:r>
      <w:r>
        <w:rPr>
          <w:rFonts w:ascii="Arial" w:hAnsi="Arial" w:cs="Times New Roman"/>
          <w:spacing w:val="-4"/>
          <w:sz w:val="14"/>
          <w:szCs w:val="14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J., LATVI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4-2,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7"/>
          <w:sz w:val="14"/>
          <w:szCs w:val="14"/>
        </w:rPr>
        <w:t>351</w:t>
      </w:r>
    </w:p>
    <w:p w:rsidR="000A01CC" w:rsidRDefault="000A01CC" w:rsidP="007402E2">
      <w:pPr>
        <w:numPr>
          <w:ilvl w:val="0"/>
          <w:numId w:val="23"/>
        </w:numPr>
        <w:shd w:val="clear" w:color="auto" w:fill="FFFFFF"/>
        <w:tabs>
          <w:tab w:val="left" w:pos="317"/>
          <w:tab w:val="right" w:pos="6893"/>
        </w:tabs>
        <w:spacing w:line="230" w:lineRule="exact"/>
        <w:ind w:left="13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JUURAK IR HEIGO TAMMISTE K., UUS 22, PAIDE, ESTONIA</w:t>
      </w:r>
      <w:r>
        <w:rPr>
          <w:rFonts w:ascii="Arial" w:hAnsi="Arial" w:cs="Arial"/>
          <w:sz w:val="14"/>
          <w:szCs w:val="14"/>
        </w:rPr>
        <w:tab/>
        <w:t>9</w:t>
      </w:r>
    </w:p>
    <w:p w:rsidR="000A01CC" w:rsidRDefault="000A01CC" w:rsidP="007402E2">
      <w:pPr>
        <w:numPr>
          <w:ilvl w:val="0"/>
          <w:numId w:val="23"/>
        </w:numPr>
        <w:shd w:val="clear" w:color="auto" w:fill="FFFFFF"/>
        <w:tabs>
          <w:tab w:val="left" w:pos="317"/>
          <w:tab w:val="right" w:pos="6893"/>
        </w:tabs>
        <w:spacing w:line="230" w:lineRule="exact"/>
        <w:ind w:left="13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Juz</w:t>
      </w:r>
      <w:r>
        <w:rPr>
          <w:rFonts w:ascii="Arial" w:hAnsi="Arial" w:cs="Arial"/>
          <w:spacing w:val="-4"/>
          <w:sz w:val="14"/>
          <w:szCs w:val="14"/>
          <w:u w:val="single"/>
        </w:rPr>
        <w:t>e</w:t>
      </w:r>
      <w:r>
        <w:rPr>
          <w:rFonts w:ascii="Arial" w:hAnsi="Arial" w:cs="Arial"/>
          <w:spacing w:val="-4"/>
          <w:sz w:val="14"/>
          <w:szCs w:val="14"/>
        </w:rPr>
        <w:t>nien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I., Vilties g. 23, K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dainiai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82</w:t>
      </w:r>
    </w:p>
    <w:p w:rsidR="000A01CC" w:rsidRDefault="000A01CC">
      <w:pPr>
        <w:shd w:val="clear" w:color="auto" w:fill="FFFFFF"/>
        <w:spacing w:before="43"/>
      </w:pPr>
      <w:r>
        <w:rPr>
          <w:rFonts w:ascii="Times New Roman" w:hAnsi="Times New Roman" w:cs="Times New Roman"/>
          <w:b/>
          <w:bCs/>
          <w:sz w:val="34"/>
          <w:szCs w:val="34"/>
        </w:rPr>
        <w:t>K</w:t>
      </w:r>
    </w:p>
    <w:p w:rsidR="000A01CC" w:rsidRDefault="000A01CC">
      <w:pPr>
        <w:framePr w:h="163" w:hRule="exact" w:hSpace="38" w:wrap="auto" w:vAnchor="text" w:hAnchor="text" w:x="6807" w:y="-28"/>
        <w:shd w:val="clear" w:color="auto" w:fill="FFFFFF"/>
      </w:pPr>
      <w:r>
        <w:rPr>
          <w:rFonts w:ascii="Arial" w:hAnsi="Arial" w:cs="Arial"/>
          <w:sz w:val="14"/>
          <w:szCs w:val="14"/>
        </w:rPr>
        <w:t>7</w:t>
      </w:r>
    </w:p>
    <w:p w:rsidR="000A01CC" w:rsidRDefault="000A01CC">
      <w:pPr>
        <w:shd w:val="clear" w:color="auto" w:fill="FFFFFF"/>
        <w:ind w:left="134"/>
      </w:pPr>
      <w:r>
        <w:rPr>
          <w:rFonts w:ascii="Arial" w:hAnsi="Arial" w:cs="Arial"/>
          <w:spacing w:val="-3"/>
          <w:sz w:val="14"/>
          <w:szCs w:val="14"/>
        </w:rPr>
        <w:t>5   Kairelyt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J., Au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ros g. 28, Naugardi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k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s, Kauno rajonas</w:t>
      </w:r>
    </w:p>
    <w:p w:rsidR="000A01CC" w:rsidRDefault="000A01CC" w:rsidP="007402E2">
      <w:pPr>
        <w:numPr>
          <w:ilvl w:val="0"/>
          <w:numId w:val="24"/>
        </w:numPr>
        <w:shd w:val="clear" w:color="auto" w:fill="FFFFFF"/>
        <w:tabs>
          <w:tab w:val="left" w:pos="326"/>
          <w:tab w:val="right" w:pos="6893"/>
        </w:tabs>
        <w:spacing w:before="10"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5"/>
          <w:sz w:val="14"/>
          <w:szCs w:val="14"/>
        </w:rPr>
        <w:t>KAMARAUSKIEN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Ė</w:t>
      </w:r>
      <w:r>
        <w:rPr>
          <w:rFonts w:ascii="Arial" w:hAnsi="Arial" w:cs="Arial"/>
          <w:spacing w:val="-5"/>
          <w:sz w:val="14"/>
          <w:szCs w:val="14"/>
        </w:rPr>
        <w:t xml:space="preserve"> E., ANTAKALNIO G. 94, SENOJI VAR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Ė</w:t>
      </w:r>
      <w:r>
        <w:rPr>
          <w:rFonts w:ascii="Arial" w:hAnsi="Arial" w:cs="Arial"/>
          <w:spacing w:val="-5"/>
          <w:sz w:val="14"/>
          <w:szCs w:val="14"/>
        </w:rPr>
        <w:t>NA VAR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Ė</w:t>
      </w:r>
      <w:r>
        <w:rPr>
          <w:rFonts w:ascii="Arial" w:hAnsi="Arial" w:cs="Arial"/>
          <w:spacing w:val="-5"/>
          <w:sz w:val="14"/>
          <w:szCs w:val="14"/>
        </w:rPr>
        <w:t>NOS RA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76</w:t>
      </w:r>
    </w:p>
    <w:p w:rsidR="000A01CC" w:rsidRDefault="000A01CC" w:rsidP="007402E2">
      <w:pPr>
        <w:numPr>
          <w:ilvl w:val="0"/>
          <w:numId w:val="24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KAMARAUSKIEN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S., TUJ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9-2, GIRAIT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, KAUNO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253</w:t>
      </w:r>
    </w:p>
    <w:p w:rsidR="000A01CC" w:rsidRDefault="000A01CC" w:rsidP="007402E2">
      <w:pPr>
        <w:numPr>
          <w:ilvl w:val="0"/>
          <w:numId w:val="24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Kanapien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D., Vir</w:t>
      </w: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uli</w:t>
      </w: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ki</w:t>
      </w:r>
      <w:r>
        <w:rPr>
          <w:rFonts w:ascii="Arial" w:hAnsi="Arial" w:cs="Times New Roman"/>
          <w:spacing w:val="-4"/>
          <w:sz w:val="14"/>
          <w:szCs w:val="14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29-32,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175</w:t>
      </w:r>
    </w:p>
    <w:p w:rsidR="000A01CC" w:rsidRDefault="000A01CC" w:rsidP="007402E2">
      <w:pPr>
        <w:numPr>
          <w:ilvl w:val="0"/>
          <w:numId w:val="24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KAPPI J., INKERILANTIE 1150, TUOHIKOTTI FINLAND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 xml:space="preserve">380 </w:t>
      </w:r>
      <w:r>
        <w:rPr>
          <w:rFonts w:ascii="Arial" w:hAnsi="Arial" w:cs="Arial"/>
          <w:spacing w:val="10"/>
          <w:sz w:val="14"/>
          <w:szCs w:val="14"/>
        </w:rPr>
        <w:t>0KAUPPINEN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pacing w:val="-5"/>
          <w:sz w:val="14"/>
          <w:szCs w:val="14"/>
        </w:rPr>
        <w:t>M., RANTALANTIE 60, TORTINMAKI, FINLAND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>344</w:t>
      </w:r>
    </w:p>
    <w:p w:rsidR="000A01CC" w:rsidRDefault="000A01CC">
      <w:pPr>
        <w:shd w:val="clear" w:color="auto" w:fill="FFFFFF"/>
        <w:tabs>
          <w:tab w:val="right" w:pos="6893"/>
        </w:tabs>
        <w:spacing w:line="230" w:lineRule="exact"/>
        <w:ind w:left="326"/>
      </w:pPr>
      <w:r>
        <w:rPr>
          <w:rFonts w:ascii="Arial" w:hAnsi="Arial" w:cs="Arial"/>
          <w:spacing w:val="-4"/>
          <w:sz w:val="14"/>
          <w:szCs w:val="14"/>
        </w:rPr>
        <w:t>KAUPPINEN M., RANTALANTIE 60, TORTINMAKI, FINLAND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>347, 348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KAU</w:t>
      </w: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ILAIT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IR SKUODIEN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AUDRON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I., I. SIMONAITYT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S G. 7-38, KLAI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323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KAZAKIEN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D., BARTELI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23-2,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282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Kazlauskait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-Gresevi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č</w:t>
      </w:r>
      <w:r>
        <w:rPr>
          <w:rFonts w:ascii="Arial" w:hAnsi="Arial" w:cs="Arial"/>
          <w:spacing w:val="-3"/>
          <w:sz w:val="14"/>
          <w:szCs w:val="14"/>
        </w:rPr>
        <w:t>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K, Lietuvi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18-6,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>362, 363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KAZLAUSKAIT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-GRESEVI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Č</w:t>
      </w:r>
      <w:r>
        <w:rPr>
          <w:rFonts w:ascii="Arial" w:hAnsi="Arial" w:cs="Arial"/>
          <w:spacing w:val="-3"/>
          <w:sz w:val="14"/>
          <w:szCs w:val="14"/>
        </w:rPr>
        <w:t>IEN</w:t>
      </w:r>
      <w:r>
        <w:rPr>
          <w:rFonts w:ascii="Arial" w:hAnsi="Arial" w:cs="Times New Roman"/>
          <w:spacing w:val="-3"/>
          <w:sz w:val="14"/>
          <w:szCs w:val="14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K, LIETUVI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18-6,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235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ait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A., Pu</w:t>
      </w: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yno g., Gilu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km., Elektr</w:t>
      </w:r>
      <w:r>
        <w:rPr>
          <w:rFonts w:ascii="Arial" w:hAnsi="Arial" w:cs="Times New Roman"/>
          <w:spacing w:val="-4"/>
          <w:sz w:val="14"/>
          <w:szCs w:val="14"/>
        </w:rPr>
        <w:t>ė</w:t>
      </w:r>
      <w:r>
        <w:rPr>
          <w:rFonts w:ascii="Arial" w:hAnsi="Arial" w:cs="Arial"/>
          <w:spacing w:val="-4"/>
          <w:sz w:val="14"/>
          <w:szCs w:val="14"/>
        </w:rPr>
        <w:t>n</w:t>
      </w:r>
      <w:r>
        <w:rPr>
          <w:rFonts w:ascii="Arial" w:hAnsi="Arial" w:cs="Times New Roman"/>
          <w:spacing w:val="-4"/>
          <w:sz w:val="14"/>
          <w:szCs w:val="14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sav.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5"/>
          <w:sz w:val="14"/>
          <w:szCs w:val="14"/>
        </w:rPr>
        <w:t>241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č</w:t>
      </w:r>
      <w:r>
        <w:rPr>
          <w:rFonts w:ascii="Arial" w:hAnsi="Arial" w:cs="Arial"/>
          <w:spacing w:val="-3"/>
          <w:sz w:val="14"/>
          <w:szCs w:val="14"/>
        </w:rPr>
        <w:t>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A., Pu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yno g. 5, Gilu</w:t>
      </w:r>
      <w:r>
        <w:rPr>
          <w:rFonts w:ascii="Arial" w:hAnsi="Arial" w:cs="Times New Roman"/>
          <w:spacing w:val="-3"/>
          <w:sz w:val="14"/>
          <w:szCs w:val="14"/>
        </w:rPr>
        <w:t>č</w:t>
      </w:r>
      <w:r>
        <w:rPr>
          <w:rFonts w:ascii="Arial" w:hAnsi="Arial" w:cs="Arial"/>
          <w:spacing w:val="-3"/>
          <w:sz w:val="14"/>
          <w:szCs w:val="14"/>
        </w:rPr>
        <w:t>i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k., Elektr</w:t>
      </w:r>
      <w:r>
        <w:rPr>
          <w:rFonts w:ascii="Arial" w:hAnsi="Arial" w:cs="Times New Roman"/>
          <w:spacing w:val="-3"/>
          <w:sz w:val="14"/>
          <w:szCs w:val="14"/>
        </w:rPr>
        <w:t>ė</w:t>
      </w:r>
      <w:r>
        <w:rPr>
          <w:rFonts w:ascii="Arial" w:hAnsi="Arial" w:cs="Arial"/>
          <w:spacing w:val="-3"/>
          <w:sz w:val="14"/>
          <w:szCs w:val="14"/>
        </w:rPr>
        <w:t>n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sav.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>197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KIJAKOVSKI K., KAREIVI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19-26,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150</w:t>
      </w:r>
    </w:p>
    <w:p w:rsidR="000A01CC" w:rsidRDefault="000A01CC" w:rsidP="007402E2">
      <w:pPr>
        <w:numPr>
          <w:ilvl w:val="0"/>
          <w:numId w:val="25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KIROV IR VISHNEVSKAYA YU. D., PODMOSKOVNAYA 25-52, SOLNECHN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324</w:t>
      </w:r>
    </w:p>
    <w:p w:rsidR="000A01CC" w:rsidRDefault="000A01CC">
      <w:pPr>
        <w:rPr>
          <w:rFonts w:ascii="Times New Roman" w:hAnsi="Times New Roman" w:cs="Times New Roman"/>
          <w:sz w:val="2"/>
          <w:szCs w:val="2"/>
        </w:rPr>
      </w:pP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left" w:pos="6288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KIVIPURO K., SYRJAMAENTIE 75, TORTINMAKI FINLAND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>62, 67, 71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KIVIPURO K., SYRJAMAENTIE 75, TORTINMAKI FINLAND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64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KI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W., V. VAITKAUS G. 13-16,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353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KLEVINSKIEN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K., SKARD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IO G. 4, NEMEN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VILNIAUS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149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5"/>
          <w:sz w:val="14"/>
          <w:szCs w:val="14"/>
        </w:rPr>
        <w:t>KOMI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Č</w:t>
      </w:r>
      <w:r>
        <w:rPr>
          <w:rFonts w:ascii="Arial" w:hAnsi="Arial" w:cs="Arial"/>
          <w:spacing w:val="-5"/>
          <w:sz w:val="14"/>
          <w:szCs w:val="14"/>
        </w:rPr>
        <w:t>IEN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Ė</w:t>
      </w:r>
      <w:r>
        <w:rPr>
          <w:rFonts w:ascii="Arial" w:hAnsi="Arial" w:cs="Arial"/>
          <w:spacing w:val="-5"/>
          <w:sz w:val="14"/>
          <w:szCs w:val="14"/>
        </w:rPr>
        <w:t xml:space="preserve"> M.,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50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KON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IUS D., KALNIE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111,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24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Kondelin J., Vanhatalontie 7, Makela, Finland 15460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>51, 85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KONDRATAIT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L, PAPI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KI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6, 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RI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KI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KM., UPYT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S SEN., PANEV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Times New Roman"/>
          <w:spacing w:val="-3"/>
          <w:sz w:val="14"/>
          <w:szCs w:val="14"/>
        </w:rPr>
        <w:t>Ž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176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Kondratjeva J., Gedvyd</w:t>
      </w:r>
      <w:r>
        <w:rPr>
          <w:rFonts w:ascii="Arial" w:hAnsi="Arial" w:cs="Times New Roman"/>
          <w:spacing w:val="-3"/>
          <w:sz w:val="14"/>
          <w:szCs w:val="14"/>
        </w:rPr>
        <w:t>ž</w:t>
      </w:r>
      <w:r>
        <w:rPr>
          <w:rFonts w:ascii="Arial" w:hAnsi="Arial" w:cs="Arial"/>
          <w:spacing w:val="-3"/>
          <w:sz w:val="14"/>
          <w:szCs w:val="14"/>
        </w:rPr>
        <w:t>i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>g. 14-33, Vilnius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3"/>
          <w:sz w:val="14"/>
          <w:szCs w:val="14"/>
        </w:rPr>
        <w:t>36</w:t>
      </w:r>
    </w:p>
    <w:p w:rsidR="000A01CC" w:rsidRDefault="000A01CC" w:rsidP="007402E2">
      <w:pPr>
        <w:numPr>
          <w:ilvl w:val="0"/>
          <w:numId w:val="26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5"/>
          <w:sz w:val="14"/>
          <w:szCs w:val="14"/>
        </w:rPr>
        <w:t>KOZLOVA A., UL. STROITELEJ 11, BOROVLYANY MINSKIJ R-N, BELARUS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108</w:t>
      </w:r>
    </w:p>
    <w:p w:rsidR="000A01CC" w:rsidRDefault="000A01CC">
      <w:pPr>
        <w:rPr>
          <w:rFonts w:ascii="Times New Roman" w:hAnsi="Times New Roman" w:cs="Times New Roman"/>
          <w:sz w:val="2"/>
          <w:szCs w:val="2"/>
        </w:rPr>
      </w:pP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KRAPIVIN S., MARSHALA BIRYUZOVA STR. 43-29, MOSCOW RUSSIA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180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2"/>
          <w:sz w:val="14"/>
          <w:szCs w:val="14"/>
        </w:rPr>
        <w:t>Krivelien</w:t>
      </w:r>
      <w:r>
        <w:rPr>
          <w:rFonts w:ascii="Arial" w:hAnsi="Arial" w:cs="Times New Roman"/>
          <w:spacing w:val="-2"/>
          <w:sz w:val="14"/>
          <w:szCs w:val="14"/>
          <w:u w:val="single"/>
        </w:rPr>
        <w:t>ė</w:t>
      </w:r>
      <w:r>
        <w:rPr>
          <w:rFonts w:ascii="Arial" w:hAnsi="Arial" w:cs="Arial"/>
          <w:spacing w:val="-2"/>
          <w:sz w:val="14"/>
          <w:szCs w:val="14"/>
        </w:rPr>
        <w:t>M., V</w:t>
      </w:r>
      <w:r>
        <w:rPr>
          <w:rFonts w:ascii="Arial" w:hAnsi="Arial" w:cs="Times New Roman"/>
          <w:spacing w:val="-2"/>
          <w:sz w:val="14"/>
          <w:szCs w:val="14"/>
          <w:u w:val="single"/>
        </w:rPr>
        <w:t>ė</w:t>
      </w:r>
      <w:r>
        <w:rPr>
          <w:rFonts w:ascii="Arial" w:hAnsi="Arial" w:cs="Arial"/>
          <w:spacing w:val="-2"/>
          <w:sz w:val="14"/>
          <w:szCs w:val="14"/>
        </w:rPr>
        <w:t>j</w:t>
      </w:r>
      <w:r>
        <w:rPr>
          <w:rFonts w:ascii="Arial" w:hAnsi="Arial" w:cs="Times New Roman"/>
          <w:spacing w:val="-2"/>
          <w:sz w:val="14"/>
          <w:szCs w:val="14"/>
          <w:u w:val="single"/>
        </w:rPr>
        <w:t>ų</w:t>
      </w:r>
      <w:r>
        <w:rPr>
          <w:rFonts w:ascii="Arial" w:hAnsi="Arial" w:cs="Arial"/>
          <w:spacing w:val="-2"/>
          <w:sz w:val="14"/>
          <w:szCs w:val="14"/>
        </w:rPr>
        <w:t>g. 27, Rie</w:t>
      </w:r>
      <w:r>
        <w:rPr>
          <w:rFonts w:ascii="Arial" w:hAnsi="Arial" w:cs="Times New Roman"/>
          <w:spacing w:val="-2"/>
          <w:sz w:val="14"/>
          <w:szCs w:val="14"/>
        </w:rPr>
        <w:t>šė</w:t>
      </w:r>
      <w:r>
        <w:rPr>
          <w:rFonts w:ascii="Arial" w:hAnsi="Arial" w:cs="Arial"/>
          <w:spacing w:val="-2"/>
          <w:sz w:val="14"/>
          <w:szCs w:val="14"/>
        </w:rPr>
        <w:t>, Vilniaus rajonas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3"/>
          <w:sz w:val="14"/>
          <w:szCs w:val="14"/>
        </w:rPr>
        <w:t>30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KUDERKO J., SAVANORI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226-44,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264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KUKIN A., UL. TEPLIY STAN D. 14/2 KV. 112, MOSCOW RUSSIA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289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 xml:space="preserve">KULDMAE G., 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elvos g. 42, Vilnius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92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Kunigelien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V., Jasoni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k. Utenos raj.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270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KUNIG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LIEN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V., JASONI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KM., UTENOS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3"/>
          <w:sz w:val="14"/>
          <w:szCs w:val="14"/>
        </w:rPr>
        <w:t>39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left" w:pos="6062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KUORIEN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J., BIRUT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S G. 37-18, TRAKAI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4"/>
          <w:sz w:val="14"/>
          <w:szCs w:val="14"/>
        </w:rPr>
        <w:t>242, 245, 274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Kupstien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L., Tauralaukio g. 4A-11, Klaip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da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23"/>
          <w:sz w:val="14"/>
          <w:szCs w:val="14"/>
        </w:rPr>
        <w:t>81</w:t>
      </w:r>
    </w:p>
    <w:p w:rsidR="000A01CC" w:rsidRDefault="000A01CC" w:rsidP="007402E2">
      <w:pPr>
        <w:numPr>
          <w:ilvl w:val="0"/>
          <w:numId w:val="27"/>
        </w:numPr>
        <w:shd w:val="clear" w:color="auto" w:fill="FFFFFF"/>
        <w:tabs>
          <w:tab w:val="left" w:pos="326"/>
          <w:tab w:val="right" w:pos="6893"/>
        </w:tabs>
        <w:spacing w:line="230" w:lineRule="exact"/>
        <w:ind w:left="13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Kuzmien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J., Pakaun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s g. 10,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>52, 54</w:t>
      </w:r>
    </w:p>
    <w:p w:rsidR="000A01CC" w:rsidRDefault="000A01CC">
      <w:pPr>
        <w:shd w:val="clear" w:color="auto" w:fill="FFFFFF"/>
        <w:spacing w:before="134"/>
        <w:ind w:left="86"/>
      </w:pPr>
      <w:r>
        <w:rPr>
          <w:rFonts w:ascii="Times New Roman" w:hAnsi="Times New Roman" w:cs="Times New Roman"/>
          <w:b/>
          <w:bCs/>
        </w:rPr>
        <w:t>L</w:t>
      </w:r>
    </w:p>
    <w:p w:rsidR="000A01CC" w:rsidRDefault="000A01CC">
      <w:pPr>
        <w:shd w:val="clear" w:color="auto" w:fill="FFFFFF"/>
        <w:tabs>
          <w:tab w:val="left" w:pos="6749"/>
        </w:tabs>
        <w:spacing w:before="72"/>
        <w:ind w:left="134"/>
      </w:pPr>
      <w:r>
        <w:rPr>
          <w:rFonts w:ascii="Arial" w:hAnsi="Arial" w:cs="Arial"/>
          <w:spacing w:val="-3"/>
          <w:sz w:val="14"/>
          <w:szCs w:val="14"/>
        </w:rPr>
        <w:t>0   LAURECKIEN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D., GERVI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KI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>G. 59, L</w:t>
      </w:r>
      <w:r>
        <w:rPr>
          <w:rFonts w:ascii="Arial" w:hAnsi="Arial" w:cs="Times New Roman"/>
          <w:spacing w:val="-3"/>
          <w:sz w:val="14"/>
          <w:szCs w:val="14"/>
        </w:rPr>
        <w:t>Ė</w:t>
      </w:r>
      <w:r>
        <w:rPr>
          <w:rFonts w:ascii="Arial" w:hAnsi="Arial" w:cs="Arial"/>
          <w:spacing w:val="-3"/>
          <w:sz w:val="14"/>
          <w:szCs w:val="14"/>
        </w:rPr>
        <w:t>BART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KM., KLAIP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DOS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6"/>
          <w:sz w:val="14"/>
          <w:szCs w:val="14"/>
        </w:rPr>
        <w:t>19</w:t>
      </w:r>
    </w:p>
    <w:p w:rsidR="000A01CC" w:rsidRDefault="000A01CC">
      <w:pPr>
        <w:shd w:val="clear" w:color="auto" w:fill="FFFFFF"/>
        <w:spacing w:before="370"/>
        <w:ind w:right="5"/>
        <w:jc w:val="center"/>
      </w:pPr>
      <w:r>
        <w:t>66</w:t>
      </w:r>
    </w:p>
    <w:p w:rsidR="000A01CC" w:rsidRDefault="000A01CC">
      <w:pPr>
        <w:shd w:val="clear" w:color="auto" w:fill="FFFFFF"/>
        <w:spacing w:before="370"/>
        <w:ind w:right="5"/>
        <w:jc w:val="center"/>
        <w:sectPr w:rsidR="000A01CC">
          <w:pgSz w:w="11909" w:h="16834"/>
          <w:pgMar w:top="1440" w:right="2514" w:bottom="720" w:left="2517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50"/>
        <w:gridCol w:w="1325"/>
      </w:tblGrid>
      <w:tr w:rsidR="000A01CC" w:rsidRPr="0027527D">
        <w:trPr>
          <w:trHeight w:hRule="exact" w:val="202"/>
        </w:trPr>
        <w:tc>
          <w:tcPr>
            <w:tcW w:w="57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    LAURECKIEN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D., GERVI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 59, L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BART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KM., KLAIP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DOS RAJ.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LAVRINOVI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IR GAFUROVA N. S., MOLODECNO BELARUS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132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Leme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ovait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G., Jaunimo g. 1A-18,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160, 164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LEKIEN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318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155   LIEPINA A., DARZA IELA 25, KOCENI, KOCENU NOV. KOCENU PAG. LATVIA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Lileikien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T.,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vyturi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10, Raudondvaris, Kauno raj. Lietuva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237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Linartas O.,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4-43,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87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158   LITVINENKO N., LEMESHU IELA 19-49 RIGA LATVIA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186, 258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9   Liubarskaja N., Lazdyn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19-24, Vilnius Lietuva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86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0  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WILCZEK MARCIN N., GARLIAVOS PL. 25, KAUNO RAJ.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260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    LIUTKUVIEN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40, 250, 254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2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41, 183, 238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3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49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4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181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5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184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   LIUTKUVIEN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243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LUKA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200-76,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</w:tr>
      <w:tr w:rsidR="000A01CC" w:rsidRPr="0027527D">
        <w:trPr>
          <w:trHeight w:hRule="exact" w:val="379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7"/>
            </w:pPr>
            <w:r w:rsidRPr="0027527D">
              <w:rPr>
                <w:rFonts w:ascii="Times New Roman" w:hAnsi="Times New Roman" w:cs="Times New Roman"/>
                <w:b/>
                <w:bCs/>
              </w:rPr>
              <w:t>M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MACKEVI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IAI I., SAKALAI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10-OJI G. 8,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146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MAJERIEN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J. BASANAVI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71, RADVILI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251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MALAKAUSKIEN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MOLAINI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100-24, PANEV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>YS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MALECKIEN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N., VIR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 3-42,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97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2   MALKIN IR VIKTORIJA MALKINA I., KANKLI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12-43,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335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3   MARCINKEVI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R.,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V. UR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UL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G. 3, JUOD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ILIAI, VILNIAUS RAJ.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346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MARTINAITIEN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PA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ILAI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15-86,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182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5   MATULAITIS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., V. MICKEVI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24-194,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MATVEJEVA O., TURIST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49-40, IGNALINA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190, 194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177   Ma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eika V., Taikos g. 128-9,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231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Mieliauskait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irgo g. 54, Vilnius Lietuva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MIKOLOJ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B., VENT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4,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279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Miku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ionis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Gelvadi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3 - oji 43, Vilnius Lietuva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84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181   MIKUTIS J., VYTAUTO G. 76-13, TRAKAI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101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MILBUTIEN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A. PASKEVIC-CIOTKOS G. 20-9,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377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3   MINAJEVA A., RUDEN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LIO 1-OJI G. 3, DAUB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K., VILNIAUS RAJ.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359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184   MIRONOVA J., L. GIROS G. 90-31, VILNIUS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47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MISI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GIRDAI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RASEINI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186   MITROFANOVA E., SUVOROVA 39-12, KALININGRAD RUSSIA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137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Mockevi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K</w:t>
            </w:r>
            <w:r>
              <w:rPr>
                <w:rFonts w:ascii="Arial" w:hAnsi="Arial" w:cs="Times New Roman"/>
                <w:sz w:val="14"/>
                <w:szCs w:val="14"/>
              </w:rPr>
              <w:t>ę</w:t>
            </w:r>
            <w:r>
              <w:rPr>
                <w:rFonts w:ascii="Arial" w:hAnsi="Arial" w:cs="Arial"/>
                <w:sz w:val="14"/>
                <w:szCs w:val="14"/>
              </w:rPr>
              <w:t>stu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86/ J. Kanto 18-6 C, Kaunas Lietuva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95</w:t>
            </w:r>
          </w:p>
        </w:tc>
      </w:tr>
      <w:tr w:rsidR="000A01CC" w:rsidRPr="0027527D">
        <w:trPr>
          <w:trHeight w:hRule="exact" w:val="23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188   MURAVLEV A., POCHTOVAYA 4-4, PODOLSK RUSSIA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345</w:t>
            </w:r>
          </w:p>
        </w:tc>
      </w:tr>
      <w:tr w:rsidR="000A01CC" w:rsidRPr="0027527D">
        <w:trPr>
          <w:trHeight w:hRule="exact" w:val="230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189   MUZIKANTE L., BEURTNIEKU NOV., ,KILI" LATVIA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379</w:t>
            </w:r>
          </w:p>
        </w:tc>
      </w:tr>
      <w:tr w:rsidR="000A01CC" w:rsidRPr="0027527D">
        <w:trPr>
          <w:trHeight w:hRule="exact" w:val="379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45"/>
        </w:trPr>
        <w:tc>
          <w:tcPr>
            <w:tcW w:w="5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Napolov A., 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21, Brinki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k., Vilniaus raj. Lietuva</w:t>
            </w:r>
          </w:p>
        </w:tc>
        <w:tc>
          <w:tcPr>
            <w:tcW w:w="13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158, 322</w:t>
            </w:r>
          </w:p>
        </w:tc>
      </w:tr>
    </w:tbl>
    <w:p w:rsidR="000A01CC" w:rsidRDefault="000A01CC">
      <w:pPr>
        <w:shd w:val="clear" w:color="auto" w:fill="FFFFFF"/>
        <w:spacing w:before="62"/>
        <w:ind w:left="5"/>
        <w:jc w:val="center"/>
      </w:pPr>
      <w:r>
        <w:rPr>
          <w:rFonts w:ascii="Arial" w:hAnsi="Arial" w:cs="Arial"/>
          <w:sz w:val="14"/>
          <w:szCs w:val="14"/>
        </w:rPr>
        <w:t>5</w:t>
      </w:r>
    </w:p>
    <w:p w:rsidR="000A01CC" w:rsidRDefault="000A01CC">
      <w:pPr>
        <w:shd w:val="clear" w:color="auto" w:fill="FFFFFF"/>
        <w:spacing w:before="134"/>
        <w:ind w:left="19"/>
        <w:jc w:val="center"/>
      </w:pPr>
      <w:r>
        <w:rPr>
          <w:rFonts w:ascii="Times New Roman" w:hAnsi="Times New Roman" w:cs="Times New Roman"/>
          <w:spacing w:val="-1"/>
        </w:rPr>
        <w:t>67</w:t>
      </w:r>
    </w:p>
    <w:p w:rsidR="000A01CC" w:rsidRDefault="000A01CC">
      <w:pPr>
        <w:shd w:val="clear" w:color="auto" w:fill="FFFFFF"/>
        <w:spacing w:before="134"/>
        <w:ind w:left="19"/>
        <w:jc w:val="center"/>
        <w:sectPr w:rsidR="000A01CC">
          <w:pgSz w:w="11909" w:h="16834"/>
          <w:pgMar w:top="1440" w:right="2427" w:bottom="720" w:left="2407" w:header="567" w:footer="567" w:gutter="0"/>
          <w:cols w:space="60"/>
          <w:noEndnote/>
        </w:sectPr>
      </w:pPr>
    </w:p>
    <w:p w:rsidR="000A01CC" w:rsidRDefault="000A01CC">
      <w:pPr>
        <w:framePr w:h="163" w:hRule="exact" w:hSpace="38" w:wrap="auto" w:vAnchor="text" w:hAnchor="text" w:x="6783" w:y="-3"/>
        <w:shd w:val="clear" w:color="auto" w:fill="FFFFFF"/>
      </w:pPr>
      <w:r>
        <w:rPr>
          <w:rFonts w:ascii="Arial" w:hAnsi="Arial" w:cs="Arial"/>
          <w:sz w:val="14"/>
          <w:szCs w:val="14"/>
        </w:rPr>
        <w:t>216</w:t>
      </w:r>
    </w:p>
    <w:p w:rsidR="000A01CC" w:rsidRDefault="000A01CC">
      <w:pPr>
        <w:shd w:val="clear" w:color="auto" w:fill="FFFFFF"/>
        <w:ind w:left="101"/>
      </w:pPr>
      <w:r>
        <w:rPr>
          <w:rFonts w:ascii="Arial" w:hAnsi="Arial" w:cs="Arial"/>
          <w:spacing w:val="-3"/>
          <w:sz w:val="14"/>
          <w:szCs w:val="14"/>
        </w:rPr>
        <w:t>191   Nasevic D., Gabijos g. 2-32, Vilnius Lietuva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1"/>
        <w:gridCol w:w="1426"/>
      </w:tblGrid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NAVICKAIT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307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NAVICKIEN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LYDO PL. 42,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269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NIAURAIT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L. ASANAVI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38-217,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314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Norkien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Vilnius Lietuva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139, 143</w:t>
            </w:r>
          </w:p>
        </w:tc>
      </w:tr>
      <w:tr w:rsidR="000A01CC" w:rsidRPr="0027527D">
        <w:trPr>
          <w:trHeight w:hRule="exact" w:val="379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O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196   OLECHNOVIC L., ANTAKALNIO G. 78-28,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197   Olechovi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L., Antakalnio g. 78-28, Vilnius Lietuva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306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Olenkovi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J., Sodg g. 41, Avi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ieniai, Vilniaus raj. Lietuva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165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ONUT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SENKANEC G., V. KREVES G. 47-31, KAUNAS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0A01CC" w:rsidRPr="0027527D">
        <w:trPr>
          <w:trHeight w:hRule="exact" w:val="379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0   PAKALNIEN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., LAUKO G. 15, ANTALG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KM., UTENOS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88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    PAKALNIEN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., LAUKO G. 15, ANTALG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S KM., UTENOS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283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PAKALNYT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TRAK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G., SENIEJI TRAKAI, TRAK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280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PALAIMAIT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TAURO 12-OJI G. 4,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46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204   PENKAUSKAS M., AUK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TA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IO G. 13, KAUNAS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58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205   PENKAUSKAS M., AUK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TA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IO G. 13, KAUNAS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202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6   PETKEVI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Ū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L., SVARAINI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14, GULDYN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 JONAVOS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PETKEVI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RINGUVOS G. 40-4, KAUNAS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129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208   PETKO N., PETRO VILEI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IO G. 9-19,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263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209   Petrilionis G., Apso g. 26, Vilnius Lietuva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124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210   PETRILIONIS G., APSO G. 26,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120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211   PETROVICH E., Y. KOLASA 34-99, NOVOPOLOCK BELARUS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213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PILKAUSKAS M., E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ERO G. 27, RIE</w:t>
            </w:r>
            <w:r>
              <w:rPr>
                <w:rFonts w:ascii="Arial" w:hAnsi="Arial" w:cs="Times New Roman"/>
                <w:sz w:val="14"/>
                <w:szCs w:val="14"/>
              </w:rPr>
              <w:t>ŠĖ</w:t>
            </w:r>
            <w:r>
              <w:rPr>
                <w:rFonts w:ascii="Arial" w:hAnsi="Arial" w:cs="Arial"/>
                <w:sz w:val="14"/>
                <w:szCs w:val="14"/>
              </w:rPr>
              <w:t>, VILNIAUS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PLAT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TUSKUL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38-89,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303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Pocevi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 xml:space="preserve">., S.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ukausko g. 16-11, Kaunas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166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POCIEN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RUGI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12A-1,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104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216   PODOLAKA T., MARKALNES 86, RIGA LATVIA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PODOLAKA IR G.BUSA T., MARKALNEW 86, RIGA LATVIA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301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8   Pokladov K.,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45-33, Vilnius LT- 04221 Lietuva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157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POKLADOV K.,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45-33,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152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220   POLOVINKINA U.,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EMYNOS G. 21-109,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220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221   PO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ARICKAJA O., GELE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INIO VILKO G. 2C,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310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   PRANYS K.,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EIMI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41, JONAVA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199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223   PRENSKAS J., VILNIAUS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145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4   PU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NINA J., MICKEVI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IAUS G. 2, NEMEN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VILNIAUS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63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5   PULTARACKIEN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J., LIEPOS G. 3, LAVORI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VILNIAUS RAJ.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201</w:t>
            </w:r>
          </w:p>
        </w:tc>
      </w:tr>
      <w:tr w:rsidR="000A01CC" w:rsidRPr="0027527D">
        <w:trPr>
          <w:trHeight w:hRule="exact" w:val="235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Puluikien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Nemen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pl. 39, Vilnius Lietuva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191</w:t>
            </w:r>
          </w:p>
        </w:tc>
      </w:tr>
      <w:tr w:rsidR="000A01CC" w:rsidRPr="0027527D">
        <w:trPr>
          <w:trHeight w:hRule="exact" w:val="23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Pupeikis V., Rukaini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127, Vilnius Lietuva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222</w:t>
            </w:r>
          </w:p>
        </w:tc>
      </w:tr>
      <w:tr w:rsidR="000A01CC" w:rsidRPr="0027527D">
        <w:trPr>
          <w:trHeight w:hRule="exact" w:val="379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40"/>
        </w:trPr>
        <w:tc>
          <w:tcPr>
            <w:tcW w:w="56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RACKO E., </w:t>
            </w:r>
            <w:r>
              <w:rPr>
                <w:rFonts w:ascii="Arial" w:hAnsi="Arial" w:cs="Times New Roman"/>
                <w:sz w:val="14"/>
                <w:szCs w:val="14"/>
              </w:rPr>
              <w:t>ŽĖ</w:t>
            </w:r>
            <w:r>
              <w:rPr>
                <w:rFonts w:ascii="Arial" w:hAnsi="Arial" w:cs="Arial"/>
                <w:sz w:val="14"/>
                <w:szCs w:val="14"/>
              </w:rPr>
              <w:t>RU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6-41, VILNIUS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172</w:t>
            </w:r>
          </w:p>
        </w:tc>
      </w:tr>
    </w:tbl>
    <w:p w:rsidR="000A01CC" w:rsidRDefault="000A01CC">
      <w:pPr>
        <w:shd w:val="clear" w:color="auto" w:fill="FFFFFF"/>
        <w:spacing w:before="154"/>
        <w:ind w:left="34"/>
        <w:jc w:val="center"/>
      </w:pPr>
      <w:r>
        <w:rPr>
          <w:rFonts w:ascii="Arial" w:hAnsi="Arial" w:cs="Arial"/>
          <w:sz w:val="14"/>
          <w:szCs w:val="14"/>
        </w:rPr>
        <w:t>6</w:t>
      </w:r>
    </w:p>
    <w:p w:rsidR="000A01CC" w:rsidRDefault="000A01CC">
      <w:pPr>
        <w:shd w:val="clear" w:color="auto" w:fill="FFFFFF"/>
        <w:spacing w:before="144"/>
        <w:ind w:left="48"/>
        <w:jc w:val="center"/>
      </w:pPr>
      <w:r>
        <w:rPr>
          <w:spacing w:val="-21"/>
        </w:rPr>
        <w:t>68</w:t>
      </w:r>
    </w:p>
    <w:p w:rsidR="000A01CC" w:rsidRDefault="000A01CC">
      <w:pPr>
        <w:shd w:val="clear" w:color="auto" w:fill="FFFFFF"/>
        <w:spacing w:before="144"/>
        <w:ind w:left="48"/>
        <w:jc w:val="center"/>
        <w:sectPr w:rsidR="000A01CC">
          <w:pgSz w:w="11909" w:h="16834"/>
          <w:pgMar w:top="1440" w:right="2456" w:bottom="720" w:left="2407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56"/>
        <w:gridCol w:w="1219"/>
      </w:tblGrid>
      <w:tr w:rsidR="000A01CC" w:rsidRPr="0027527D">
        <w:trPr>
          <w:trHeight w:hRule="exact" w:val="202"/>
        </w:trPr>
        <w:tc>
          <w:tcPr>
            <w:tcW w:w="585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9   Raicevi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Vir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uli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kig g. 28-45, Vilnius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333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230   RAINYS K.,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321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RAI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 xml:space="preserve">YS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., VIE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7, KAUNAS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106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RAMANAUSKAS M., TAURO G. 5-21,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12, 13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Ramanauskien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V. Kr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pr. 8-6, Kaunas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94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234   REILJAN K., RISTIKU 10-32, PAIDE LINN JARVAMAA ESTONIA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RIM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 xml:space="preserve">A K., T.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ENKOS G. 11-14,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305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Rim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R., Medeinigkm., Utenos raj.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161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7   RINGEVI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VIOLETA IR OCHS CLAUDIA V., U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UPIO G. 19-1,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212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238   RYBINA A., NOVOYASENEVSKIY PR. 38-1-710 MOSCOW RUSSIA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350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9   RO</w:t>
            </w:r>
            <w:r>
              <w:rPr>
                <w:rFonts w:ascii="Arial" w:hAnsi="Arial" w:cs="Times New Roman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z w:val="14"/>
                <w:szCs w:val="14"/>
              </w:rPr>
              <w:t>INA J., BANDU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3-12,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174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Rubyt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327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1    RUDINSKIS T.,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IRVINT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73-105,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215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Rudokien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Raseinig g. 7-3, Vilnius Lietuva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25, 26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RUGINIEN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KRANTIN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20, SKUODAS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125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RUKIEN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NAUJAKIEMIO G. 6,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179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RUMSKIEN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311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RUM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VETERINARIJOS G. 72,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225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7   RUSLEVI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Ū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-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ERNIAUSKIEN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S., SAUL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G. 6, A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ULAUK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KM., RI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266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8   Ruslevi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erniauskien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</w:t>
            </w:r>
            <w:r>
              <w:rPr>
                <w:rFonts w:ascii="Arial" w:hAnsi="Arial" w:cs="Times New Roman"/>
                <w:sz w:val="14"/>
                <w:szCs w:val="14"/>
              </w:rPr>
              <w:t>Ąž</w:t>
            </w:r>
            <w:r>
              <w:rPr>
                <w:rFonts w:ascii="Arial" w:hAnsi="Arial" w:cs="Arial"/>
                <w:sz w:val="14"/>
                <w:szCs w:val="14"/>
              </w:rPr>
              <w:t>ulauk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kaimas, Vilniaus rajonas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262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RU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EGLYNO G. 32A, PANEV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>YS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285</w:t>
            </w:r>
          </w:p>
        </w:tc>
      </w:tr>
      <w:tr w:rsidR="000A01CC" w:rsidRPr="0027527D">
        <w:trPr>
          <w:trHeight w:hRule="exact" w:val="379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Sadauskait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Taikos g. 115-13,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371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SAKALAUSKAIT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M. MA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VYDO G. 14-12,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326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Samu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Vilties g. 12, Abromi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kig k., Elektr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ng sav. Lietuva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48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Savickien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Mokyklos g. 19 A,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189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SAVICKIEN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MOKYKLOS G. 19A,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193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SEREI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Pu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g g. 39-8,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334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256   SERGEEVA I., VYBORG HIGHWAY 27-3-528, ST. PETERSBURG, RUSSIA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136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257   SERGEEVA N., STR. MELENTEVOI 3-28, PRIAZHA KARELIA RUSSIA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372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Shestak J.,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iltnamig g. 17-30, Pagiriai, Vilniaus raj. Lietuva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78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Simanavi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Auk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tami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kio g. 3, Elektr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nai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185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SINKEVI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 3, JUOD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VILNIAUS RAJ.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68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261   Siven A., Pellavapolku 4 D 24, Porvoo, Finland 06450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203, 205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Sysojeva J., Volung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9-28, Vilnius Lietuva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349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3   SKAIVA JASEVI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A. STULGINSKIO 5-7,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96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SKAMARO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TAIKOS PR. 79-29, KAUNAS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223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5   SKIBINIAUSKIEN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SKAIST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I., S.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UKAUSKO G. 21-49, KAUNAS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302</w:t>
            </w:r>
          </w:p>
        </w:tc>
      </w:tr>
      <w:tr w:rsidR="000A01CC" w:rsidRPr="0027527D">
        <w:trPr>
          <w:trHeight w:hRule="exact" w:val="23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SMALECKAIT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G., NUGAL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TOJ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18, VILNIUS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364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SMARKALOVA A. S., KALNI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VILNIAUS RAJ.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217, 219</w:t>
            </w:r>
          </w:p>
        </w:tc>
      </w:tr>
      <w:tr w:rsidR="000A01CC" w:rsidRPr="0027527D">
        <w:trPr>
          <w:trHeight w:hRule="exact" w:val="230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SONGIN S., DAINAVOS G. 25,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355</w:t>
            </w:r>
          </w:p>
        </w:tc>
      </w:tr>
      <w:tr w:rsidR="000A01CC" w:rsidRPr="0027527D">
        <w:trPr>
          <w:trHeight w:hRule="exact" w:val="245"/>
        </w:trPr>
        <w:tc>
          <w:tcPr>
            <w:tcW w:w="58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Stali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Pramon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24-611, Kaunas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277</w:t>
            </w:r>
          </w:p>
        </w:tc>
      </w:tr>
    </w:tbl>
    <w:p w:rsidR="000A01CC" w:rsidRDefault="000A01CC">
      <w:pPr>
        <w:shd w:val="clear" w:color="auto" w:fill="FFFFFF"/>
        <w:spacing w:before="211"/>
        <w:jc w:val="center"/>
      </w:pPr>
      <w:r>
        <w:rPr>
          <w:rFonts w:ascii="Arial" w:hAnsi="Arial" w:cs="Arial"/>
          <w:sz w:val="14"/>
          <w:szCs w:val="14"/>
        </w:rPr>
        <w:t>7</w:t>
      </w:r>
    </w:p>
    <w:p w:rsidR="000A01CC" w:rsidRDefault="000A01CC">
      <w:pPr>
        <w:shd w:val="clear" w:color="auto" w:fill="FFFFFF"/>
        <w:spacing w:before="134"/>
        <w:ind w:right="10"/>
        <w:jc w:val="center"/>
      </w:pPr>
      <w:r>
        <w:rPr>
          <w:rFonts w:ascii="Times New Roman" w:hAnsi="Times New Roman" w:cs="Times New Roman"/>
          <w:spacing w:val="-1"/>
        </w:rPr>
        <w:t>69</w:t>
      </w:r>
    </w:p>
    <w:p w:rsidR="000A01CC" w:rsidRDefault="000A01CC">
      <w:pPr>
        <w:shd w:val="clear" w:color="auto" w:fill="FFFFFF"/>
        <w:spacing w:before="134"/>
        <w:ind w:right="10"/>
        <w:jc w:val="center"/>
        <w:sectPr w:rsidR="000A01CC">
          <w:pgSz w:w="11909" w:h="16834"/>
          <w:pgMar w:top="1440" w:right="2413" w:bottom="720" w:left="2421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22"/>
        <w:gridCol w:w="1354"/>
      </w:tblGrid>
      <w:tr w:rsidR="000A01CC" w:rsidRPr="0027527D">
        <w:trPr>
          <w:trHeight w:hRule="exact" w:val="202"/>
        </w:trPr>
        <w:tc>
          <w:tcPr>
            <w:tcW w:w="57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STAN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IK P., SAUL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TOJI G. 52, JA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 xml:space="preserve">NAI,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134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STANIONIEN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29, KIEMELIAI VILNIAUS RAJ.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354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272   Starodubceva N., Vaduvos g. 26-32,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159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Stasionien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Giruli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18-31,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278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STRUMSKIEN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K. SEMENAVI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2-9,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123</w:t>
            </w:r>
          </w:p>
        </w:tc>
      </w:tr>
      <w:tr w:rsidR="000A01CC" w:rsidRPr="0027527D">
        <w:trPr>
          <w:trHeight w:hRule="exact" w:val="379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6"/>
            </w:pPr>
            <w:r>
              <w:rPr>
                <w:rFonts w:ascii="Times New Roman" w:hAnsi="Times New Roman" w:cs="Times New Roman"/>
                <w:b/>
                <w:bCs/>
              </w:rPr>
              <w:t>Š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5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69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6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AVELIEN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ZUJ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19, ZUJ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NAI, VILNIAUS RAJ.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7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 xml:space="preserve">estak G.,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iltnami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17-30, Pagiriai, Vilniaus raj. Lietuva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356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5"/>
                <w:sz w:val="14"/>
                <w:szCs w:val="14"/>
              </w:rPr>
              <w:t xml:space="preserve">8   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E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TAKAUSKIEN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R., BA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NY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IOS G. 15, ARCI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KONI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KM., ALYTAUS RA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imonelyt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A.,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g. 15-8,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292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imon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A.,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iauliai, Lietuva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291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1 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imonelyt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 &amp; Alekseeva,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15-8,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299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IMONELYT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IR BLO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 A.,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298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3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IUG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DIEN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SEIN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55, LAZDIJAI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261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4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okaityt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Antakalnio g. 22-7,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325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 xml:space="preserve">5  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OKAITYT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TUMPPILA MIMMI V., ANTAKALNIO G. 22-7,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45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286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TURA V.,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224</w:t>
            </w:r>
          </w:p>
        </w:tc>
      </w:tr>
      <w:tr w:rsidR="000A01CC" w:rsidRPr="0027527D">
        <w:trPr>
          <w:trHeight w:hRule="exact" w:val="379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TALMANTAIT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195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288   TALUNTIS Z., KANTO AL. 8-9,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114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Tama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G., Gele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inkelio 84, Lentvaris, Trak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rajonas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234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Tama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altinio g. 7, Jonava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56, 57, 59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TARASEVI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PRAMON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PR. 28-112, KAUNAS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83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Tka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enko L.,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309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TOTILAIT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PELKI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13,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118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294   Tovstucha R., Vandentiekio g. 40-4, Vilnius 03151 Lietuva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297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295   TOVSTUKHA R., VANDENTIEKIO G. 40-4,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293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TUMA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J., SUBA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43-26,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319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TUMKIEN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370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298   TUROVCEVA T., GEDIMINO PR. 13-55,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316</w:t>
            </w:r>
          </w:p>
        </w:tc>
      </w:tr>
      <w:tr w:rsidR="000A01CC" w:rsidRPr="0027527D">
        <w:trPr>
          <w:trHeight w:hRule="exact" w:val="379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U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URBONIEN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L, RUGI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9-12,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79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ACKAIT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VILNIAUS G. 19-38,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IRVINTOS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196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OLIEN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-STANKEVI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239, 240, 252</w:t>
            </w: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2   U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OLIEN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-STANKEVI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I., V. GERULAI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IO G. 1-103,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248</w:t>
            </w:r>
          </w:p>
        </w:tc>
      </w:tr>
      <w:tr w:rsidR="000A01CC" w:rsidRPr="0027527D">
        <w:trPr>
          <w:trHeight w:hRule="exact" w:val="379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303   VAITIEKAITIS T., TAIKOS G.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127</w:t>
            </w:r>
          </w:p>
        </w:tc>
      </w:tr>
      <w:tr w:rsidR="000A01CC" w:rsidRPr="0027527D">
        <w:trPr>
          <w:trHeight w:hRule="exact" w:val="235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4   VAITKAI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VARN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77,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211</w:t>
            </w:r>
          </w:p>
        </w:tc>
      </w:tr>
      <w:tr w:rsidR="000A01CC" w:rsidRPr="0027527D">
        <w:trPr>
          <w:trHeight w:hRule="exact" w:val="240"/>
        </w:trPr>
        <w:tc>
          <w:tcPr>
            <w:tcW w:w="5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VAITKIEN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VARN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77, VILNIUS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214</w:t>
            </w:r>
          </w:p>
        </w:tc>
      </w:tr>
    </w:tbl>
    <w:p w:rsidR="000A01CC" w:rsidRDefault="000A01CC">
      <w:pPr>
        <w:shd w:val="clear" w:color="auto" w:fill="FFFFFF"/>
        <w:tabs>
          <w:tab w:val="left" w:pos="6782"/>
        </w:tabs>
        <w:spacing w:before="58"/>
        <w:ind w:left="254"/>
      </w:pPr>
      <w:r>
        <w:rPr>
          <w:rFonts w:ascii="Arial" w:hAnsi="Arial" w:cs="Arial"/>
          <w:spacing w:val="-4"/>
          <w:sz w:val="14"/>
          <w:szCs w:val="14"/>
        </w:rPr>
        <w:t>6   VAITKUNSKAS R., M. MARCINKEVI</w:t>
      </w:r>
      <w:r>
        <w:rPr>
          <w:rFonts w:ascii="Arial" w:hAnsi="Arial" w:cs="Times New Roman"/>
          <w:spacing w:val="-4"/>
          <w:sz w:val="14"/>
          <w:szCs w:val="14"/>
        </w:rPr>
        <w:t>Č</w:t>
      </w:r>
      <w:r>
        <w:rPr>
          <w:rFonts w:ascii="Arial" w:hAnsi="Arial" w:cs="Arial"/>
          <w:spacing w:val="-4"/>
          <w:sz w:val="14"/>
          <w:szCs w:val="14"/>
        </w:rPr>
        <w:t>IAUS G. 3-40,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206</w:t>
      </w:r>
    </w:p>
    <w:p w:rsidR="000A01CC" w:rsidRDefault="000A01CC">
      <w:pPr>
        <w:shd w:val="clear" w:color="auto" w:fill="FFFFFF"/>
        <w:spacing w:before="312"/>
        <w:ind w:right="10"/>
        <w:jc w:val="center"/>
      </w:pPr>
      <w:r>
        <w:rPr>
          <w:rFonts w:ascii="Times New Roman" w:hAnsi="Times New Roman" w:cs="Times New Roman"/>
        </w:rPr>
        <w:t>70</w:t>
      </w:r>
    </w:p>
    <w:p w:rsidR="000A01CC" w:rsidRDefault="000A01CC">
      <w:pPr>
        <w:shd w:val="clear" w:color="auto" w:fill="FFFFFF"/>
        <w:spacing w:before="312"/>
        <w:ind w:right="10"/>
        <w:jc w:val="center"/>
        <w:sectPr w:rsidR="000A01CC">
          <w:pgSz w:w="11909" w:h="16834"/>
          <w:pgMar w:top="1440" w:right="2413" w:bottom="720" w:left="2421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00"/>
        <w:gridCol w:w="1075"/>
      </w:tblGrid>
      <w:tr w:rsidR="000A01CC" w:rsidRPr="0027527D">
        <w:trPr>
          <w:trHeight w:hRule="exact" w:val="235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Vaitkunskien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Skrobl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6-82 Vilnius Lietuva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61, 65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Vaitkus A., Liep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17-1,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ukai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iai,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dos rajonas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228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9   VALEIKAIT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AUKS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PO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A., A. JUOZAPAVI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IAUS G. 9A-20, V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378</w:t>
            </w:r>
          </w:p>
        </w:tc>
      </w:tr>
      <w:tr w:rsidR="000A01CC" w:rsidRPr="0027527D">
        <w:trPr>
          <w:trHeight w:hRule="exact" w:val="235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VALIAUGIEN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BALT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PR. 121-50, KAUNAS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272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Valuntait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Matvejeva G., Vinco Kr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47-31, Kaunas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VALUNTAIT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MATVEJEVA G., V. KREVES G. 47-31, KAUNAS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1, 6</w:t>
            </w:r>
          </w:p>
        </w:tc>
      </w:tr>
      <w:tr w:rsidR="000A01CC" w:rsidRPr="0027527D">
        <w:trPr>
          <w:trHeight w:hRule="exact" w:val="235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VASIUKEVI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P.,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VENDUBR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5, VILNIUS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154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Ve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Buik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k., Ja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sen.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 Lietuva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244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lyvis D., Polocko g. 8-1, Vilnius 01204 Lietuva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376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Verkauskien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vitrigailos g. 6/15-29, Vilnius Lietuva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100, 103</w:t>
            </w:r>
          </w:p>
        </w:tc>
      </w:tr>
      <w:tr w:rsidR="000A01CC" w:rsidRPr="0027527D">
        <w:trPr>
          <w:trHeight w:hRule="exact" w:val="235"/>
        </w:trPr>
        <w:tc>
          <w:tcPr>
            <w:tcW w:w="707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317   VINCEL R., VILNIUS                                                                                                                      339, 340, 341, 342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Vitkovskij S.,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39-54 Skaidi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Vilniaus raj. Lietuva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308</w:t>
            </w:r>
          </w:p>
        </w:tc>
      </w:tr>
      <w:tr w:rsidR="000A01CC" w:rsidRPr="0027527D">
        <w:trPr>
          <w:trHeight w:hRule="exact" w:val="235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Vitkut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236-18, Vilnius Lietuva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>0   VOSYL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L, GURI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10-JI 51, VILNIUS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369</w:t>
            </w:r>
          </w:p>
        </w:tc>
      </w:tr>
      <w:tr w:rsidR="000A01CC" w:rsidRPr="0027527D">
        <w:trPr>
          <w:trHeight w:hRule="exact" w:val="379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Z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ZEMLAINSKAJA M., SAKALAI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43, VILNIUS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169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ZEMLAINSKAJA M., SAKALAI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43, VILNIUS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173</w:t>
            </w:r>
          </w:p>
        </w:tc>
      </w:tr>
      <w:tr w:rsidR="000A01CC" w:rsidRPr="0027527D">
        <w:trPr>
          <w:trHeight w:hRule="exact" w:val="235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323   ZHURAVLEVA M., BUDAPESHTSKAYA 101-161, ST. PETERSBURG RUSSIA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368</w:t>
            </w:r>
          </w:p>
        </w:tc>
      </w:tr>
      <w:tr w:rsidR="000A01CC" w:rsidRPr="0027527D">
        <w:trPr>
          <w:trHeight w:hRule="exact" w:val="230"/>
        </w:trPr>
        <w:tc>
          <w:tcPr>
            <w:tcW w:w="707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324   ZOTOVA IR TIMOFEEVA DINA G., UL. SHVEYTSARSKAYA 8-1-111, LOMONSOVA RUSSIA                   357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ZUBKON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BER</w:t>
            </w:r>
            <w:r>
              <w:rPr>
                <w:rFonts w:ascii="Arial" w:hAnsi="Arial" w:cs="Times New Roman"/>
                <w:sz w:val="14"/>
                <w:szCs w:val="14"/>
              </w:rPr>
              <w:t>ŽŲ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18, PAGIRIAI VILNIAUS RAJ.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80</w:t>
            </w:r>
          </w:p>
        </w:tc>
      </w:tr>
      <w:tr w:rsidR="000A01CC" w:rsidRPr="0027527D">
        <w:trPr>
          <w:trHeight w:hRule="exact" w:val="379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>
              <w:rPr>
                <w:rFonts w:ascii="Times New Roman" w:hAnsi="Times New Roman" w:cs="Times New Roman"/>
                <w:b/>
                <w:bCs/>
              </w:rPr>
              <w:t>Ž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6  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egunien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Partizan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130-28, Kaunas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55</w:t>
            </w:r>
          </w:p>
        </w:tc>
      </w:tr>
      <w:tr w:rsidR="000A01CC" w:rsidRPr="0027527D">
        <w:trPr>
          <w:trHeight w:hRule="exact" w:val="235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7  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EGUNIEN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PARTIZAN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 30-28, KAUNAS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53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ELTOTRUBOV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VINDAUBOS G. 44, VILNIUS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382</w:t>
            </w:r>
          </w:p>
        </w:tc>
      </w:tr>
      <w:tr w:rsidR="000A01CC" w:rsidRPr="0027527D">
        <w:trPr>
          <w:trHeight w:hRule="exact" w:val="235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 xml:space="preserve">9  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ILINSKAIT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HEATHER BRADDOCK A., ZARAS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5, KAUNAS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</w:t>
            </w:r>
          </w:p>
        </w:tc>
      </w:tr>
      <w:tr w:rsidR="000A01CC" w:rsidRPr="0027527D">
        <w:trPr>
          <w:trHeight w:hRule="exact" w:val="23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imaila R., Jurgai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kaimas,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 xml:space="preserve">nos sen.,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ilut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rajonas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336</w:t>
            </w:r>
          </w:p>
        </w:tc>
      </w:tr>
      <w:tr w:rsidR="000A01CC" w:rsidRPr="0027527D">
        <w:trPr>
          <w:trHeight w:hRule="exact" w:val="240"/>
        </w:trPr>
        <w:tc>
          <w:tcPr>
            <w:tcW w:w="6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1  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oludevi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S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21-21, Vilnius Lietuva</w:t>
            </w: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271, 273</w:t>
            </w:r>
          </w:p>
        </w:tc>
      </w:tr>
    </w:tbl>
    <w:p w:rsidR="000A01CC" w:rsidRDefault="000A01CC">
      <w:pPr>
        <w:shd w:val="clear" w:color="auto" w:fill="FFFFFF"/>
        <w:tabs>
          <w:tab w:val="left" w:pos="6859"/>
        </w:tabs>
        <w:spacing w:before="62"/>
        <w:ind w:left="254"/>
      </w:pPr>
      <w:r>
        <w:rPr>
          <w:rFonts w:ascii="Arial" w:hAnsi="Arial" w:cs="Arial"/>
          <w:spacing w:val="-4"/>
          <w:sz w:val="14"/>
          <w:szCs w:val="14"/>
        </w:rPr>
        <w:t xml:space="preserve">2   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VIRBLIEN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R., VISORI</w:t>
      </w:r>
      <w:r>
        <w:rPr>
          <w:rFonts w:ascii="Arial" w:hAnsi="Arial" w:cs="Times New Roman"/>
          <w:spacing w:val="-4"/>
          <w:sz w:val="14"/>
          <w:szCs w:val="14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SOD</w:t>
      </w:r>
      <w:r>
        <w:rPr>
          <w:rFonts w:ascii="Arial" w:hAnsi="Arial" w:cs="Times New Roman"/>
          <w:spacing w:val="-4"/>
          <w:sz w:val="14"/>
          <w:szCs w:val="14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18-OJI 19,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27</w:t>
      </w:r>
    </w:p>
    <w:p w:rsidR="000A01CC" w:rsidRDefault="000A01CC">
      <w:pPr>
        <w:shd w:val="clear" w:color="auto" w:fill="FFFFFF"/>
        <w:spacing w:before="3245"/>
        <w:jc w:val="center"/>
      </w:pPr>
      <w:r>
        <w:rPr>
          <w:rFonts w:ascii="Arial" w:hAnsi="Arial" w:cs="Arial"/>
          <w:sz w:val="14"/>
          <w:szCs w:val="14"/>
        </w:rPr>
        <w:t>9</w:t>
      </w:r>
    </w:p>
    <w:p w:rsidR="000A01CC" w:rsidRDefault="000A01CC">
      <w:pPr>
        <w:shd w:val="clear" w:color="auto" w:fill="FFFFFF"/>
        <w:spacing w:before="163"/>
        <w:ind w:right="10"/>
        <w:jc w:val="center"/>
      </w:pPr>
      <w:r>
        <w:rPr>
          <w:rFonts w:ascii="Times New Roman" w:hAnsi="Times New Roman" w:cs="Times New Roman"/>
          <w:spacing w:val="-11"/>
          <w:sz w:val="22"/>
          <w:szCs w:val="22"/>
        </w:rPr>
        <w:t>71</w:t>
      </w:r>
    </w:p>
    <w:p w:rsidR="000A01CC" w:rsidRDefault="000A01CC">
      <w:pPr>
        <w:shd w:val="clear" w:color="auto" w:fill="FFFFFF"/>
        <w:spacing w:before="163"/>
        <w:ind w:right="10"/>
        <w:jc w:val="center"/>
        <w:sectPr w:rsidR="000A01CC">
          <w:pgSz w:w="11909" w:h="16834"/>
          <w:pgMar w:top="1440" w:right="2413" w:bottom="720" w:left="2421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322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2014 08 24 ,,Šalčininkų rajono savivaldybės Mero Taurė 2014”</w:t>
      </w:r>
    </w:p>
    <w:p w:rsidR="000A01CC" w:rsidRDefault="000A01CC">
      <w:pPr>
        <w:spacing w:after="7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"/>
        <w:gridCol w:w="4406"/>
        <w:gridCol w:w="446"/>
        <w:gridCol w:w="1306"/>
        <w:gridCol w:w="461"/>
      </w:tblGrid>
      <w:tr w:rsidR="000A01CC" w:rsidRPr="0027527D">
        <w:trPr>
          <w:trHeight w:hRule="exact" w:val="336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8" w:lineRule="exact"/>
              <w:ind w:left="1882" w:right="1910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Veisl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ė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Breed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b/>
                <w:bCs/>
                <w:spacing w:val="-4"/>
                <w:sz w:val="14"/>
                <w:szCs w:val="14"/>
              </w:rPr>
              <w:t>Ring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8" w:lineRule="exact"/>
              <w:ind w:left="312" w:right="283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Kat. Nr. Cat. No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8" w:lineRule="exact"/>
              <w:ind w:hanging="53"/>
            </w:pPr>
            <w:r w:rsidRPr="0027527D">
              <w:rPr>
                <w:rFonts w:ascii="Arial" w:hAnsi="Arial" w:cs="Arial"/>
                <w:b/>
                <w:bCs/>
                <w:spacing w:val="-3"/>
                <w:sz w:val="14"/>
                <w:szCs w:val="14"/>
              </w:rPr>
              <w:t xml:space="preserve">Laikas </w:t>
            </w:r>
            <w:r w:rsidRPr="0027527D">
              <w:rPr>
                <w:rFonts w:ascii="Arial" w:hAnsi="Arial" w:cs="Arial"/>
                <w:b/>
                <w:bCs/>
                <w:spacing w:val="-4"/>
                <w:sz w:val="14"/>
                <w:szCs w:val="14"/>
              </w:rPr>
              <w:t>Time</w:t>
            </w:r>
          </w:p>
        </w:tc>
      </w:tr>
      <w:tr w:rsidR="000A01CC" w:rsidRPr="0027527D">
        <w:trPr>
          <w:trHeight w:hRule="exact" w:val="154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Airi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volfhaundai (Irish Wolfhound)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z w:val="14"/>
                <w:szCs w:val="14"/>
              </w:rPr>
              <w:t>177-178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13:50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Akitos (Akita)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92-103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11:00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Aliaskos malamutai (Alaskan Malamute)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128-130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12:12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Amerikie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akitos (American Akita)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104-109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11:24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Amerikie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kokerspanieliai (American Cocker Spaniel)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191-192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11:20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Amerikie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staford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yro terjerai (American Staffodshire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336-337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02:14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Angl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buldogai (English Bulldog)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233-236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12:44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Angl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pointeriai (English Pointer)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75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13:32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3"/>
            </w:pPr>
            <w:r w:rsidRPr="0027527D">
              <w:rPr>
                <w:sz w:val="14"/>
                <w:szCs w:val="14"/>
              </w:rPr>
              <w:t>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Angl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springerspanieliai (English Springer Spaniel)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193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11:24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Argentinie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dogai (Dogo Argentino)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13:18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Auksaspalviai retriveriai (Golden Retriever)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194-201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11:26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Austral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aviganiai (Australian Shepherd)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360-368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03:04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Bavar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dsekiai (Bayrische Gebirgsschweisshunde)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181-182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11:00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Berno zenenhundai (Berner Sennenhund)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62-71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13:06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Bigliai (Beagle)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183-186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11:04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Byverio jork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yro terjerai (Biewer Yorkshire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343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02:28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Borderkoliai (Border Collie)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13:52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Bordo dogai (Dogue de Bordeaux)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237-238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12:52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19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Bostono terjerai (Boston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12:10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Bulmastifai (Bullmastiff)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239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12:56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Bulterjerai (Bull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333-335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02:08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Cverg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nauceriai (Zwergschnauzer)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167-176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13:30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iau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iau (Chow Chow)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116-119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11:48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ihuahua ilgaplaukiai (Chihuahua ( Pelo largo ))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281-287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00:24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ihuahua trumpaplaukiai (Chihuahua ( Pelo corto ))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269-280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00:00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Dobermanai (Dobermann)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226-232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12:30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Erdelio terjerai (Airedale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341-342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02:24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 xml:space="preserve">Eurazijos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picai (Eurasier)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11:30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29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Foksterjerai trumpaplaukiai (Fox Terrier Smooth)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03:02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Garbanotieji bi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onai (Bichon a Poil Frise)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13:50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Havanos bi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onai (Bichon Havanais)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13:48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Ilgaplaukiai nyk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tukiniai taksai (Dachshund Zwerg Langhaar)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12:08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Jork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yro terjerai (Yorkshire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294-314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00:50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Juodieji rus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terjerai (Russkiy Tchiorny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240-241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12:58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Kavalieriaus Karaliaus Karolio spanieliai (Cavalier King Charles Spaniel)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211-212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12:00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Kin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 xml:space="preserve">kuoduotieji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unys (Chinese Crested Dog)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29-35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11:56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Koliai ilgaplaukiai (Collie Rough)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86-87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13:54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 xml:space="preserve">Korsikos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unys (Cane Corso Italiano)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338-340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02:18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39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Kurtsharai (Deutsch Kurzhaar)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72-74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13:26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Labradoro retriveriai (Labrador Retriever)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202-208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11:42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Lasos apsai (Lhasa Apso)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13:26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Levret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s (Piccolo Levriero Italiano)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134-137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12:24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Maltos bi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onai (Maltese)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76-82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13:34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Meksikie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 xml:space="preserve">plikieji 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unys / miniati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ū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riniai (Xolotzcuintle / toi)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37-40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12:12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Mitel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nauceriai (Schnauzer)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163-166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13:22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Mopsai (Pug)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152-156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13:00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Neapolio mastinai (Mastino Napoletano)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242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13:02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faundlendai (Newfoundland)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243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13:04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49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tukiniai pin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eriai (Zwergpinscher)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21-25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11:40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tukiniai bulterjerai (Bull Terrier Miniatura)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330-332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02:02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Papiljonai (Papillon)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288-293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00:38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Pekinai (Pekingese)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26-28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11:50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Piet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Rusijos aviganiai (Ioujnorousskaia Ovtsharka)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85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54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12:50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Pin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eriai (Deutsche Pinscher)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84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19-20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11:36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Portugal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 xml:space="preserve">vandens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unys (Cao de Aqua Portugues)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209-210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11:56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Pranc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z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buldogai (Bouledogue Francais)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138-151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12:32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Pudeliai didieji (Caniche Grand)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446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02:52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Pudeliai 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tukiniai (Caniche Nain)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351-353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02:46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59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Pudeliai Toi (Caniche Toy)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348-350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02:40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Ryzen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nauceriai (Riesenschnauzer)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157-162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13:10</w:t>
            </w:r>
          </w:p>
        </w:tc>
      </w:tr>
      <w:tr w:rsidR="000A01CC" w:rsidRPr="0027527D">
        <w:trPr>
          <w:trHeight w:hRule="exact" w:val="163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Rodezijos rid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bekai (Rhodesian Ridgeback)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12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187-189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11:12</w:t>
            </w:r>
          </w:p>
        </w:tc>
      </w:tr>
    </w:tbl>
    <w:p w:rsidR="000A01CC" w:rsidRDefault="000A01CC">
      <w:pPr>
        <w:shd w:val="clear" w:color="auto" w:fill="FFFFFF"/>
        <w:spacing w:before="34"/>
        <w:ind w:left="10"/>
        <w:jc w:val="center"/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2</w:t>
      </w:r>
    </w:p>
    <w:p w:rsidR="000A01CC" w:rsidRDefault="000A01CC">
      <w:pPr>
        <w:shd w:val="clear" w:color="auto" w:fill="FFFFFF"/>
        <w:spacing w:before="34"/>
        <w:ind w:left="10"/>
        <w:jc w:val="center"/>
        <w:sectPr w:rsidR="000A01CC">
          <w:pgSz w:w="11909" w:h="16834"/>
          <w:pgMar w:top="1440" w:right="2446" w:bottom="720" w:left="2436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"/>
        <w:gridCol w:w="4406"/>
        <w:gridCol w:w="446"/>
        <w:gridCol w:w="1306"/>
        <w:gridCol w:w="461"/>
      </w:tblGrid>
      <w:tr w:rsidR="000A01CC" w:rsidRPr="0027527D">
        <w:trPr>
          <w:trHeight w:hRule="exact" w:val="336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8" w:lineRule="exact"/>
              <w:ind w:left="1882" w:right="1910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Veisl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ė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Breed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b/>
                <w:bCs/>
                <w:spacing w:val="-4"/>
                <w:sz w:val="14"/>
                <w:szCs w:val="14"/>
              </w:rPr>
              <w:t>Ring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8" w:lineRule="exact"/>
              <w:ind w:left="312" w:right="283"/>
              <w:jc w:val="center"/>
            </w:pPr>
            <w:r w:rsidRPr="0027527D">
              <w:rPr>
                <w:rFonts w:ascii="Arial" w:hAnsi="Arial" w:cs="Arial"/>
                <w:b/>
                <w:bCs/>
                <w:sz w:val="14"/>
                <w:szCs w:val="14"/>
              </w:rPr>
              <w:t>Kat. Nr. Cat. No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158" w:lineRule="exact"/>
              <w:ind w:hanging="48"/>
            </w:pPr>
            <w:r w:rsidRPr="0027527D">
              <w:rPr>
                <w:rFonts w:ascii="Arial" w:hAnsi="Arial" w:cs="Arial"/>
                <w:b/>
                <w:bCs/>
                <w:spacing w:val="-4"/>
                <w:sz w:val="14"/>
                <w:szCs w:val="14"/>
              </w:rPr>
              <w:t>Laikas Time</w:t>
            </w:r>
          </w:p>
        </w:tc>
      </w:tr>
      <w:tr w:rsidR="000A01CC" w:rsidRPr="0027527D">
        <w:trPr>
          <w:trHeight w:hRule="exact" w:val="154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Rotveileriai (Rottweiler)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z w:val="14"/>
                <w:szCs w:val="14"/>
              </w:rPr>
              <w:t>244-246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13:06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Rus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ilgaplaukiai kurtai (Barzaia)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179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13:54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Rus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aisliukai (ilgaplaukiai) (Russkij Toy (dlinosherstnij))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316-317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01:34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2"/>
                <w:sz w:val="14"/>
                <w:szCs w:val="14"/>
              </w:rPr>
              <w:t>Rus</w:t>
            </w:r>
            <w:r>
              <w:rPr>
                <w:rFonts w:ascii="Arial" w:hAnsi="Arial" w:cs="Times New Roman"/>
                <w:spacing w:val="-2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trike/>
                <w:spacing w:val="-2"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pacing w:val="-2"/>
                <w:sz w:val="14"/>
                <w:szCs w:val="14"/>
              </w:rPr>
              <w:t>aisliukai (trumpaplaukiai) (Russkij Toy (korotkosherstnij))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315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01:32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Saliukiai (Saluki)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13:56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Samojedai (Samoiedskaia sabaka)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120-124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11:56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Sibiro haskiai (Siberian Husky)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125-127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12:06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69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el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iai (Shetland Sheepdog)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13:58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 cu (Shih Tzu)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344-347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02:30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ibos (Shiba)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110-115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11:36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iurk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iaplaukiai triu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iniai taksai (Dachshund Kaninchen Rauhhaar)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12:06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kot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terjerai (Scottish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325-329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01:52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ved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valhundai (Swedish Vallhund)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12:18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veicar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didieji zenenhundai (Grosser Schweizer Sennenhund)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247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13:12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Tailando rid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bekai (Thai Ridgeback Dog)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132-133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12:20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Tibeto mastifai (Tibetan Mastiff)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248-249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13:14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Trumpaplaukiai nyk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tukiniai taksai (Dachshund Zwerg Kurzhaar)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216-218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12:10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79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Trumpaplaukiai taksai (Dachshund Standard Kurzhaar)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219-225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12:16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Trumpaplaukiai triu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iniai taksai (Dachshund Kaninchen Kurzhaar)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213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12:04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Trumpaplaukiai vengr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vi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lai (Magyar Vizsla)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255-256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13:28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Vakar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kotijos baltieji terjerai (West Highland White Terrier)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318-324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01:38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Val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korgiai pembrukai (Welsh Corgi Pembroke)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89-91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14:00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Vand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jos ma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ieji basetai grifonai (Petit Basset Griffon Vendeen)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190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11:18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Veimaro ilgaplaukiai pauk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tiniai (Weimaraner Langhaariger Vorstehhund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Times New Roman" w:hAnsi="Times New Roman" w:cs="Times New Roman"/>
                <w:strike/>
                <w:sz w:val="14"/>
                <w:szCs w:val="14"/>
              </w:rPr>
              <w:t>)</w:t>
            </w:r>
            <w:r w:rsidRPr="0027527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02:54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86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Veimaro trumpaplaukiai pauk</w:t>
            </w:r>
            <w:r>
              <w:rPr>
                <w:rFonts w:ascii="Arial" w:hAnsi="Arial" w:cs="Times New Roman"/>
                <w:strike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tiniai (Weimaraner Kurzhaariger Vorstehh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und)</w:t>
            </w:r>
            <w:r w:rsidRPr="0027527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356-358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02:56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87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Vidurin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s Azijos aviganiai (Sredneasiatskaja Ovtcharka)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55-61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12:52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88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Vipetai (Whippet)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257-268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13:32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89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aviganiai (Deutscher Schaferhund)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41-50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12:20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90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bokseriai (Deutsche Boxer)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251-253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13:20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91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dogai (Deutsche Dogge)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1-6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11:00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92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3"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pacing w:val="-3"/>
                <w:sz w:val="14"/>
                <w:szCs w:val="14"/>
              </w:rPr>
              <w:t>ilgaplaukiai aviganiai (Deutscher Schaferhund langhaar)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51-53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12:40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93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ma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ž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 xml:space="preserve">ieji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picai (Deutscher Kleinspitz)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11:32</w:t>
            </w:r>
          </w:p>
        </w:tc>
      </w:tr>
      <w:tr w:rsidR="000A01CC" w:rsidRPr="0027527D">
        <w:trPr>
          <w:trHeight w:hRule="exact" w:val="158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94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Vokie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nyk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 xml:space="preserve">tukiniai 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picai (Deutscher Zwergspitz)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7-15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11:12</w:t>
            </w:r>
          </w:p>
        </w:tc>
      </w:tr>
      <w:tr w:rsidR="000A01CC" w:rsidRPr="0027527D">
        <w:trPr>
          <w:trHeight w:hRule="exact" w:val="163"/>
        </w:trPr>
        <w:tc>
          <w:tcPr>
            <w:tcW w:w="4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"/>
            </w:pPr>
            <w:r w:rsidRPr="0027527D">
              <w:rPr>
                <w:sz w:val="14"/>
                <w:szCs w:val="14"/>
              </w:rPr>
              <w:t>95</w:t>
            </w:r>
          </w:p>
        </w:tc>
        <w:tc>
          <w:tcPr>
            <w:tcW w:w="44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Volf</w:t>
            </w:r>
            <w:r>
              <w:rPr>
                <w:rFonts w:ascii="Arial" w:hAnsi="Arial" w:cs="Times New Roman"/>
                <w:strike/>
                <w:sz w:val="14"/>
                <w:szCs w:val="14"/>
              </w:rPr>
              <w:t>š</w:t>
            </w:r>
            <w:r>
              <w:rPr>
                <w:rFonts w:ascii="Arial" w:hAnsi="Arial" w:cs="Arial"/>
                <w:strike/>
                <w:sz w:val="14"/>
                <w:szCs w:val="14"/>
              </w:rPr>
              <w:t>picai (Wolfspitz)</w:t>
            </w:r>
          </w:p>
        </w:tc>
        <w:tc>
          <w:tcPr>
            <w:tcW w:w="4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sz w:val="14"/>
                <w:szCs w:val="14"/>
              </w:rPr>
              <w:t>1</w:t>
            </w:r>
          </w:p>
        </w:tc>
        <w:tc>
          <w:tcPr>
            <w:tcW w:w="13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center"/>
            </w:pPr>
            <w:r w:rsidRPr="0027527D">
              <w:rPr>
                <w:rFonts w:ascii="Arial" w:hAnsi="Arial" w:cs="Arial"/>
                <w:strike/>
                <w:sz w:val="14"/>
                <w:szCs w:val="14"/>
              </w:rPr>
              <w:t>18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trike/>
                <w:spacing w:val="-4"/>
                <w:sz w:val="14"/>
                <w:szCs w:val="14"/>
              </w:rPr>
              <w:t>11:34</w:t>
            </w:r>
          </w:p>
        </w:tc>
      </w:tr>
    </w:tbl>
    <w:p w:rsidR="000A01CC" w:rsidRDefault="000A01CC">
      <w:pPr>
        <w:shd w:val="clear" w:color="auto" w:fill="FFFFFF"/>
        <w:spacing w:before="4320"/>
        <w:ind w:left="34"/>
        <w:jc w:val="center"/>
      </w:pPr>
      <w:r>
        <w:rPr>
          <w:rFonts w:ascii="Arial" w:hAnsi="Arial" w:cs="Arial"/>
          <w:sz w:val="14"/>
          <w:szCs w:val="14"/>
        </w:rPr>
        <w:t>2</w:t>
      </w:r>
    </w:p>
    <w:p w:rsidR="000A01CC" w:rsidRDefault="000A01CC" w:rsidP="00F35F51">
      <w:pPr>
        <w:shd w:val="clear" w:color="auto" w:fill="FFFFFF"/>
        <w:spacing w:before="158"/>
        <w:ind w:right="10"/>
        <w:jc w:val="center"/>
        <w:sectPr w:rsidR="000A01CC">
          <w:pgSz w:w="11909" w:h="16834"/>
          <w:pgMar w:top="1440" w:right="2437" w:bottom="720" w:left="2445" w:header="567" w:footer="567" w:gutter="0"/>
          <w:cols w:space="60"/>
          <w:noEndnote/>
        </w:sectPr>
      </w:pPr>
      <w:r>
        <w:rPr>
          <w:rFonts w:ascii="Times New Roman" w:hAnsi="Times New Roman" w:cs="Times New Roman"/>
          <w:spacing w:val="-1"/>
        </w:rPr>
        <w:t>73</w:t>
      </w:r>
    </w:p>
    <w:p w:rsidR="000A01CC" w:rsidRDefault="000A01CC">
      <w:pPr>
        <w:shd w:val="clear" w:color="auto" w:fill="FFFFFF"/>
        <w:ind w:left="360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2014 08 24 ,,Šalčininkų rajono savivaldybės Mero Taurė 2014”</w:t>
      </w:r>
    </w:p>
    <w:p w:rsidR="000A01CC" w:rsidRDefault="000A01CC">
      <w:pPr>
        <w:shd w:val="clear" w:color="auto" w:fill="FFFFFF"/>
        <w:ind w:left="58"/>
        <w:jc w:val="center"/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SAVININKAI</w:t>
      </w:r>
    </w:p>
    <w:p w:rsidR="000A01CC" w:rsidRDefault="000A01CC">
      <w:pPr>
        <w:shd w:val="clear" w:color="auto" w:fill="FFFFFF"/>
        <w:spacing w:before="82"/>
        <w:ind w:left="206"/>
      </w:pPr>
      <w:r>
        <w:rPr>
          <w:rFonts w:ascii="Times New Roman" w:hAnsi="Times New Roman" w:cs="Times New Roman"/>
          <w:b/>
          <w:bCs/>
        </w:rPr>
        <w:t>A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98"/>
        <w:gridCol w:w="1248"/>
      </w:tblGrid>
      <w:tr w:rsidR="000A01CC" w:rsidRPr="0027527D">
        <w:trPr>
          <w:trHeight w:hRule="exact" w:val="25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1     AGUDOVA A.,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204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2     AKERBLOM C., KOORILANTIE 27 SAUVO FINLAND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138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3     AKERBLOM C., KOORILANTIE 27 SAUVO FINLAND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145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2"/>
            </w:pPr>
            <w:r w:rsidRPr="0027527D">
              <w:rPr>
                <w:rFonts w:ascii="Arial" w:hAnsi="Arial" w:cs="Arial"/>
                <w:sz w:val="14"/>
                <w:szCs w:val="14"/>
              </w:rPr>
              <w:t>4     AKERBLOM C., KOORILANTIE 27 SAUVO FINLAND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150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Gedimino g. 80-19, Kai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iadorys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183, 186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ALEKSEJEVAS V., S. STANEVI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76-14,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ALEKSEJEVAS V., S. STANEVI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76-14,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ALEKSUKIEN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VYTAUTO G. 11-2,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66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2"/>
            </w:pPr>
            <w:r w:rsidRPr="0027527D">
              <w:rPr>
                <w:rFonts w:ascii="Arial" w:hAnsi="Arial" w:cs="Arial"/>
                <w:sz w:val="14"/>
                <w:szCs w:val="14"/>
              </w:rPr>
              <w:t>ALELI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MOKYKLOS G. 36-20,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0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0    ALIO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Ū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EGL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PALAIMAIT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G., LYG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G. DERCEKLIAI KLAIP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DOS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291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0"/>
            </w:pPr>
            <w:r w:rsidRPr="0027527D">
              <w:rPr>
                <w:rFonts w:ascii="Arial" w:hAnsi="Arial" w:cs="Arial"/>
                <w:sz w:val="14"/>
                <w:szCs w:val="14"/>
              </w:rPr>
              <w:t>1     ANDRULEVI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D. PO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KOS G. 47-3,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103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0"/>
            </w:pPr>
            <w:r w:rsidRPr="0027527D"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2    </w:t>
            </w: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ANTANAVI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IUS HENRIKAS V., FABIJONI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2-93,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121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0"/>
            </w:pPr>
            <w:r w:rsidRPr="0027527D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3    </w:t>
            </w:r>
            <w:r w:rsidRPr="0027527D">
              <w:rPr>
                <w:rFonts w:ascii="Arial" w:hAnsi="Arial" w:cs="Arial"/>
                <w:sz w:val="14"/>
                <w:szCs w:val="14"/>
              </w:rPr>
              <w:t>ASTRAMSKAS M.,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36-60,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338</w:t>
            </w:r>
          </w:p>
        </w:tc>
      </w:tr>
      <w:tr w:rsidR="000A01CC" w:rsidRPr="0027527D">
        <w:trPr>
          <w:trHeight w:hRule="exact" w:val="374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 Bak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dos g. 124 - 27 Panev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>ys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3, 4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 Bak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dos g. 124-27 Panev</w:t>
            </w:r>
            <w:r>
              <w:rPr>
                <w:rFonts w:ascii="Arial" w:hAnsi="Arial" w:cs="Times New Roman"/>
                <w:sz w:val="14"/>
                <w:szCs w:val="14"/>
              </w:rPr>
              <w:t>ėž</w:t>
            </w:r>
            <w:r>
              <w:rPr>
                <w:rFonts w:ascii="Arial" w:hAnsi="Arial" w:cs="Arial"/>
                <w:sz w:val="14"/>
                <w:szCs w:val="14"/>
              </w:rPr>
              <w:t>ys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290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 BAL</w:t>
            </w:r>
            <w:r>
              <w:rPr>
                <w:rFonts w:ascii="Arial" w:hAnsi="Arial" w:cs="Times New Roman"/>
                <w:sz w:val="14"/>
                <w:szCs w:val="14"/>
              </w:rPr>
              <w:t>ČĖ</w:t>
            </w:r>
            <w:r>
              <w:rPr>
                <w:rFonts w:ascii="Arial" w:hAnsi="Arial" w:cs="Arial"/>
                <w:sz w:val="14"/>
                <w:szCs w:val="14"/>
              </w:rPr>
              <w:t>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G., MUSNINK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2-62,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214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 BANDALEVI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T., BA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NY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IOS G. 9,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55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8    BANDZEVI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</w:t>
            </w:r>
            <w:r>
              <w:rPr>
                <w:rFonts w:ascii="Arial" w:hAnsi="Arial" w:cs="Times New Roman"/>
                <w:sz w:val="14"/>
                <w:szCs w:val="14"/>
              </w:rPr>
              <w:t>ŽĖ</w:t>
            </w:r>
            <w:r>
              <w:rPr>
                <w:rFonts w:ascii="Arial" w:hAnsi="Arial" w:cs="Arial"/>
                <w:sz w:val="14"/>
                <w:szCs w:val="14"/>
              </w:rPr>
              <w:t>RU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20-48,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354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9    BARANAUSKAS V.,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EMAI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148, KAUNAS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112, 114, 115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 BARANAUSKAS V.,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EMAI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148, KAUNAS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113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Baranauskien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Rinktin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19-80,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327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5"/>
                <w:sz w:val="14"/>
                <w:szCs w:val="14"/>
              </w:rPr>
              <w:t>2    BARTKEVI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IUS R., PERGAL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S G. 15, VEPRIAI UKMERG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S RAJ.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48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23    BASILEUSKAYA O., BELARUS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207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Baurien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Laur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6-oji g. 45, Vilnius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246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 BEINARAVI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196-52,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314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26    BENDINSKAS M.,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356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 BLINTRUBIS J., TURNI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41,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28    BOGACA A., DAMMES 2-83, RIGA LATVIA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296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BOGDANOV L.,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IRM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34-29,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342</w:t>
            </w:r>
          </w:p>
        </w:tc>
      </w:tr>
      <w:tr w:rsidR="000A01CC" w:rsidRPr="0027527D">
        <w:trPr>
          <w:trHeight w:hRule="exact" w:val="226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Breiv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S. Stanevi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88-26, Vilnius 07301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205, 208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31    BRU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AS M., LVOVO G. 17B-38,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265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 Bu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K</w:t>
            </w:r>
            <w:r>
              <w:rPr>
                <w:rFonts w:ascii="Arial" w:hAnsi="Arial" w:cs="Times New Roman"/>
                <w:sz w:val="14"/>
                <w:szCs w:val="14"/>
              </w:rPr>
              <w:t>ę</w:t>
            </w:r>
            <w:r>
              <w:rPr>
                <w:rFonts w:ascii="Arial" w:hAnsi="Arial" w:cs="Arial"/>
                <w:sz w:val="14"/>
                <w:szCs w:val="14"/>
              </w:rPr>
              <w:t>stu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47/4-3, Vilnius Lietuva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125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 BUNEVI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ITAL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16A-1,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68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 BURDULYT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V. MACIULEVI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45-1 32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357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BURNEIKAIT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FABIJONI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19-36,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94</w:t>
            </w:r>
          </w:p>
        </w:tc>
      </w:tr>
      <w:tr w:rsidR="000A01CC" w:rsidRPr="0027527D">
        <w:trPr>
          <w:trHeight w:hRule="exact" w:val="379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 CARON MCGREGOR K, LIETUVI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18-6, KAUNAS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89</w:t>
            </w:r>
          </w:p>
        </w:tc>
      </w:tr>
      <w:tr w:rsidR="000A01CC" w:rsidRPr="0027527D">
        <w:trPr>
          <w:trHeight w:hRule="exact" w:val="23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37    CHUTJANOVA N., TUHACHEVSKOGO 21-4, MINKS BELARUS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315</w:t>
            </w:r>
          </w:p>
        </w:tc>
      </w:tr>
      <w:tr w:rsidR="000A01CC" w:rsidRPr="0027527D">
        <w:trPr>
          <w:trHeight w:hRule="exact" w:val="240"/>
        </w:trPr>
        <w:tc>
          <w:tcPr>
            <w:tcW w:w="57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CUVACHOVA IR CUVACHOV E. E., DZ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6A-36, VILNIUS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226</w:t>
            </w:r>
          </w:p>
        </w:tc>
      </w:tr>
    </w:tbl>
    <w:p w:rsidR="000A01CC" w:rsidRDefault="000A01CC">
      <w:pPr>
        <w:shd w:val="clear" w:color="auto" w:fill="FFFFFF"/>
        <w:spacing w:before="19"/>
        <w:ind w:left="43"/>
        <w:jc w:val="center"/>
      </w:pPr>
      <w:r>
        <w:t>118</w:t>
      </w:r>
    </w:p>
    <w:p w:rsidR="000A01CC" w:rsidRDefault="000A01CC">
      <w:pPr>
        <w:shd w:val="clear" w:color="auto" w:fill="FFFFFF"/>
        <w:spacing w:before="19"/>
        <w:ind w:left="43"/>
        <w:jc w:val="center"/>
        <w:sectPr w:rsidR="000A01CC">
          <w:pgSz w:w="11909" w:h="16834"/>
          <w:pgMar w:top="1440" w:right="2461" w:bottom="720" w:left="2402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29"/>
      </w:pPr>
      <w:r>
        <w:rPr>
          <w:rFonts w:ascii="Times New Roman" w:hAnsi="Times New Roman" w:cs="Times New Roman"/>
          <w:b/>
          <w:bCs/>
          <w:i/>
          <w:iCs/>
          <w:w w:val="84"/>
          <w:sz w:val="32"/>
          <w:szCs w:val="32"/>
        </w:rPr>
        <w:t>MM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2"/>
        <w:gridCol w:w="974"/>
      </w:tblGrid>
      <w:tr w:rsidR="000A01CC" w:rsidRPr="0027527D">
        <w:trPr>
          <w:trHeight w:hRule="exact" w:val="187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9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EGYS A., PARKO G. 7, GINK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 xml:space="preserve">NAI,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RAJONAS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EILUTKIEN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11-2,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280, 287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EILUTKIEN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IR DEPAU FEDERICA E.,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11-2,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269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EPLIEJUS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TRAK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24-2,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104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3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EPULIEN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42, 46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4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IOBI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KIO G. 9-60,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127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5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185, 330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6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332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7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333, 334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ERNYS R.,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VINGI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52, KAUNAS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335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9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ESNAVI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S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21-21,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307, 313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 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N., Salot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37,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86</w:t>
            </w:r>
          </w:p>
        </w:tc>
      </w:tr>
      <w:tr w:rsidR="000A01CC" w:rsidRPr="0027527D">
        <w:trPr>
          <w:trHeight w:hRule="exact" w:val="379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D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51    Dijakovskaja J., S. Neries 9-25, Vilnius Lietuva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352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52    Dijakovskaja J. &amp; Kurbatskaya P., S. Neries g. 9-25,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350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DYKINAIT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SUBA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43-26,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43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i/>
                <w:iCs/>
                <w:spacing w:val="-4"/>
                <w:sz w:val="14"/>
                <w:szCs w:val="14"/>
              </w:rPr>
              <w:t xml:space="preserve">4    </w:t>
            </w: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DYKINAIT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IR PALANCEVI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IVAN R., SUBA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IAUS G. 11 3-26,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53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 Dolgu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ina L., Kelmijos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79 - oji g. 12, Vilnius Lietuva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87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DOVIL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KAVALIAUSKAIT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IGALIO G. 35-22, KAUNAS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57    Drungilai O. ir E., Vai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ganto g. 11 B-2, Kaunas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258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54"/>
            </w:pPr>
            <w:r w:rsidRPr="0027527D">
              <w:rPr>
                <w:rFonts w:ascii="Arial" w:hAnsi="Arial" w:cs="Arial"/>
                <w:sz w:val="14"/>
                <w:szCs w:val="14"/>
              </w:rPr>
              <w:t>8    DUBINKIEN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SAUL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2, JONU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II </w:t>
            </w:r>
            <w:r>
              <w:rPr>
                <w:rFonts w:ascii="Arial" w:hAnsi="Arial" w:cs="Arial"/>
                <w:sz w:val="14"/>
                <w:szCs w:val="14"/>
              </w:rPr>
              <w:t>KM., KAUNO SAV.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92</w:t>
            </w:r>
          </w:p>
        </w:tc>
      </w:tr>
      <w:tr w:rsidR="000A01CC" w:rsidRPr="0027527D">
        <w:trPr>
          <w:trHeight w:hRule="exact" w:val="379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54"/>
            </w:pPr>
            <w:r w:rsidRPr="0027527D">
              <w:rPr>
                <w:rFonts w:ascii="Arial" w:hAnsi="Arial" w:cs="Arial"/>
                <w:sz w:val="14"/>
                <w:szCs w:val="14"/>
              </w:rPr>
              <w:t>9    Eidukaitien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Kaps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28 Kaunas Lietuva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319, 324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60    ERMOLAEVA IR NOVIKOVA YU.A. E., UL. CHKALOVA 36-10, VITEBSK BELARUS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263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61    ERMOLAEVA IR NOVIKOVA YU.A. E., UL. CHKALOVA 36-10, VITEBSK BELARUS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264</w:t>
            </w:r>
          </w:p>
        </w:tc>
      </w:tr>
      <w:tr w:rsidR="000A01CC" w:rsidRPr="0027527D">
        <w:trPr>
          <w:trHeight w:hRule="exact" w:val="379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F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FETINGIEN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LINKMEN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5/66-75,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322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3    FILIPOVA IR STRAZDINA L. J., GAUJAS 3-15, VANGA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I, IN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UKALNA NOV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135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Filon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ikas M., Pavasario g. 12, Avi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k., Vilniaus raj. Lietuva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347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65    FOMICHEVA IR POGODINA N. O., UL. GOGOLYA 14-44, PETROZAVODSK RUSSIA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</w:t>
            </w:r>
          </w:p>
        </w:tc>
      </w:tr>
      <w:tr w:rsidR="000A01CC" w:rsidRPr="0027527D">
        <w:trPr>
          <w:trHeight w:hRule="exact" w:val="379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G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 GABRILAVI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TAURAKALNIO G. 5, KAUNAS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339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GAVELIEN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R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16-1,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326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68    GEDROIC I., CIDONIJU 16, STOPINU NOVADS, LATVIA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340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GIBAVI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KRAKI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1-OJI 1, VILNIUS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69, 353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70    Giedraitis R., Buik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k., Ja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sen.,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raj., Lietuva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pacing w:val="-5"/>
                <w:sz w:val="14"/>
                <w:szCs w:val="14"/>
              </w:rPr>
              <w:t xml:space="preserve">71     GIEDRAITIS IR GIEDRAITIS R. V., 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VYTURI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G. 10, RAUDONDVARIS, KAU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0A01CC" w:rsidRPr="0027527D">
        <w:trPr>
          <w:trHeight w:hRule="exact" w:val="230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72    GIERKENA I., DRAUDZIBAS 48, ADAZI LATVIA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84</w:t>
            </w:r>
          </w:p>
        </w:tc>
      </w:tr>
      <w:tr w:rsidR="000A01CC" w:rsidRPr="0027527D">
        <w:trPr>
          <w:trHeight w:hRule="exact" w:val="235"/>
        </w:trPr>
        <w:tc>
          <w:tcPr>
            <w:tcW w:w="6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9"/>
            </w:pPr>
            <w:r w:rsidRPr="0027527D">
              <w:rPr>
                <w:rFonts w:ascii="Arial" w:hAnsi="Arial" w:cs="Arial"/>
                <w:sz w:val="14"/>
                <w:szCs w:val="14"/>
              </w:rPr>
              <w:t>73    GIERKENA I., DRAUDZIBAS 48, ADAZI LATVIA</w:t>
            </w:r>
          </w:p>
        </w:tc>
        <w:tc>
          <w:tcPr>
            <w:tcW w:w="9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248</w:t>
            </w:r>
          </w:p>
        </w:tc>
      </w:tr>
    </w:tbl>
    <w:p w:rsidR="000A01CC" w:rsidRDefault="000A01CC">
      <w:pPr>
        <w:shd w:val="clear" w:color="auto" w:fill="FFFFFF"/>
        <w:spacing w:before="173"/>
        <w:ind w:left="29"/>
        <w:jc w:val="center"/>
      </w:pPr>
      <w:r>
        <w:rPr>
          <w:rFonts w:ascii="Arial" w:hAnsi="Arial" w:cs="Arial"/>
          <w:sz w:val="14"/>
          <w:szCs w:val="14"/>
        </w:rPr>
        <w:t>2</w:t>
      </w:r>
    </w:p>
    <w:p w:rsidR="000A01CC" w:rsidRDefault="000A01CC">
      <w:pPr>
        <w:shd w:val="clear" w:color="auto" w:fill="FFFFFF"/>
        <w:spacing w:before="110"/>
        <w:ind w:left="34"/>
        <w:jc w:val="center"/>
      </w:pPr>
      <w:r>
        <w:rPr>
          <w:rFonts w:ascii="Times New Roman" w:hAnsi="Times New Roman" w:cs="Times New Roman"/>
          <w:spacing w:val="-10"/>
        </w:rPr>
        <w:t>119</w:t>
      </w:r>
    </w:p>
    <w:p w:rsidR="000A01CC" w:rsidRDefault="000A01CC">
      <w:pPr>
        <w:shd w:val="clear" w:color="auto" w:fill="FFFFFF"/>
        <w:spacing w:before="110"/>
        <w:ind w:left="34"/>
        <w:jc w:val="center"/>
        <w:sectPr w:rsidR="000A01CC">
          <w:pgSz w:w="11909" w:h="16834"/>
          <w:pgMar w:top="1440" w:right="2456" w:bottom="720" w:left="2407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90"/>
        <w:gridCol w:w="1685"/>
      </w:tblGrid>
      <w:tr w:rsidR="000A01CC" w:rsidRPr="0027527D">
        <w:trPr>
          <w:trHeight w:hRule="exact" w:val="202"/>
        </w:trPr>
        <w:tc>
          <w:tcPr>
            <w:tcW w:w="53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 Giron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ikas D., Rygos g. 7-32, Vilnius Lietuva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190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75    GONCHAROVA I., PR. ENGELSA 111-1-611, ST. PETERSBURG RUSSIA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137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 GRABLEVSKIEN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124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77    GRIGORJEVA A., LIEPKALNIO G. 12-7A,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132</w:t>
            </w: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8    GRI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ENKIEN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I., 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VAIG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D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 GEIBONI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KM., ELEKTR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SAV.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279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9    GRI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ENKIEN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I.,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VAIG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D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5, GEIBONI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KM., ELEKTR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SAV.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282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5"/>
                <w:sz w:val="14"/>
                <w:szCs w:val="14"/>
              </w:rPr>
              <w:t>0    GUDABSKIEN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IR ANNEROSE DEMSKI A., MICKEVI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IAUS G. 89, PAPI</w:t>
            </w:r>
            <w:r>
              <w:rPr>
                <w:rFonts w:ascii="Arial" w:hAnsi="Arial" w:cs="Times New Roman"/>
                <w:spacing w:val="-5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>KI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GUDMONIEN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LIKTOR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VITALIJA I., TIESOS G. 4, KELM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126</w:t>
            </w: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 GUD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KAUNAS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GUD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IGALIO G. 35-22, KAUNAS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310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 GURINAVI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IUS J., DAR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ININK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VILNIAUS RAJ.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</w:t>
            </w: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GURINCEVI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IUS J., FILARET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33, DAR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ININK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KM., VILNIAUS RAJ.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58</w:t>
            </w:r>
          </w:p>
        </w:tc>
      </w:tr>
      <w:tr w:rsidR="000A01CC" w:rsidRPr="0027527D">
        <w:trPr>
          <w:trHeight w:hRule="exact" w:val="379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86    HALJAND IR IMRE LEETMA K., SUUR-PUIESTEE 8-15, TURI, ESTONIA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197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87    HOLLMING IR MARTINA REEN E., KORSUTIE 6, HAMEENLINNA FINLAND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162</w:t>
            </w:r>
          </w:p>
        </w:tc>
      </w:tr>
      <w:tr w:rsidR="000A01CC" w:rsidRPr="0027527D">
        <w:trPr>
          <w:trHeight w:hRule="exact" w:val="379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20"/>
            </w:pPr>
            <w:r w:rsidRPr="0027527D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88    ILJINA O., TAIKOS G. 174-17,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191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z w:val="14"/>
                <w:szCs w:val="14"/>
              </w:rPr>
              <w:t>89    IVAKKO T., MAAUUNINTIE 29A 34, VANTAA FINLAND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172, 173, 174, 175, 176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 IVANAUSKIEN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AROS G. 9,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83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IVANOVA A., PILIKONI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KM., ZUJ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Ū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SEN., VILNIAUS RAJ.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301, 312</w:t>
            </w:r>
          </w:p>
        </w:tc>
      </w:tr>
      <w:tr w:rsidR="000A01CC" w:rsidRPr="0027527D">
        <w:trPr>
          <w:trHeight w:hRule="exact" w:val="379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 YASTREBOVA N., MOSCOW RUSSIA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187, 189</w:t>
            </w:r>
          </w:p>
        </w:tc>
      </w:tr>
      <w:tr w:rsidR="000A01CC" w:rsidRPr="0027527D">
        <w:trPr>
          <w:trHeight w:hRule="exact" w:val="379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10"/>
            </w:pPr>
            <w:r w:rsidRPr="0027527D">
              <w:rPr>
                <w:rFonts w:ascii="Times New Roman" w:hAnsi="Times New Roman" w:cs="Times New Roman"/>
                <w:b/>
                <w:bCs/>
              </w:rPr>
              <w:t>J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>3    JAKUB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IONIS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., LAUMI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41,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252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>4    JAKU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IONYT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367</w:t>
            </w: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5    </w:t>
            </w:r>
            <w:r w:rsidRPr="0027527D">
              <w:rPr>
                <w:rFonts w:ascii="Arial" w:hAnsi="Arial" w:cs="Arial"/>
                <w:sz w:val="14"/>
                <w:szCs w:val="14"/>
              </w:rPr>
              <w:t>JAMPOLSK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129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>6    Jancewic V., Eiguli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14,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 Lietuva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2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97    JANKOVSKA S., KROTO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YNO 65, MAI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IAGALA, VILNIAUS RAJ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59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>8    Jarmalavi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Gvazdik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0"/>
                <w:sz w:val="14"/>
                <w:szCs w:val="14"/>
              </w:rPr>
              <w:t>sodg1-oji</w:t>
            </w:r>
            <w:r>
              <w:rPr>
                <w:rFonts w:ascii="Arial" w:hAnsi="Arial" w:cs="Arial"/>
                <w:sz w:val="14"/>
                <w:szCs w:val="14"/>
              </w:rPr>
              <w:t xml:space="preserve"> g. 129,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57</w:t>
            </w: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4"/>
            </w:pPr>
            <w:r w:rsidRPr="0027527D">
              <w:rPr>
                <w:rFonts w:ascii="Arial" w:hAnsi="Arial" w:cs="Arial"/>
                <w:sz w:val="14"/>
                <w:szCs w:val="14"/>
              </w:rPr>
              <w:t>9    Jasevi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A. Stulginskio g. 5-7, Vilnius Lietuva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216, 220, 224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Jasevi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A. Stulginskio g. 5-7,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221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JASEVI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A. STULGINSKIO G. 5-7,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213</w:t>
            </w: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JAUNEIKAIT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44,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JONU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J. KAIRI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z w:val="14"/>
                <w:szCs w:val="14"/>
              </w:rPr>
              <w:t>IO G. 7-72,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77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JONU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J. KAIRI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z w:val="14"/>
                <w:szCs w:val="14"/>
              </w:rPr>
              <w:t>IO G. 7-72,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78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JONU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J. KAIRI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ŠČ</w:t>
            </w:r>
            <w:r>
              <w:rPr>
                <w:rFonts w:ascii="Arial" w:hAnsi="Arial" w:cs="Arial"/>
                <w:sz w:val="14"/>
                <w:szCs w:val="14"/>
              </w:rPr>
              <w:t>IO G. 7-72,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82</w:t>
            </w:r>
          </w:p>
        </w:tc>
      </w:tr>
      <w:tr w:rsidR="000A01CC" w:rsidRPr="0027527D">
        <w:trPr>
          <w:trHeight w:hRule="exact" w:val="235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Jurgita Rynkevi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Juodasis kelias g. 26, Vilnius Lietuva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161</w:t>
            </w:r>
          </w:p>
        </w:tc>
      </w:tr>
      <w:tr w:rsidR="000A01CC" w:rsidRPr="0027527D">
        <w:trPr>
          <w:trHeight w:hRule="exact" w:val="23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107   JURKNAIT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LATVI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4-2, VILNIUS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251</w:t>
            </w:r>
          </w:p>
        </w:tc>
      </w:tr>
      <w:tr w:rsidR="000A01CC" w:rsidRPr="0027527D">
        <w:trPr>
          <w:trHeight w:hRule="exact" w:val="240"/>
        </w:trPr>
        <w:tc>
          <w:tcPr>
            <w:tcW w:w="5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108   JUURAK IR HEIGO TAMMISTE K., UUS 22, PAIDE, ESTONIA</w:t>
            </w:r>
          </w:p>
        </w:tc>
        <w:tc>
          <w:tcPr>
            <w:tcW w:w="1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193</w:t>
            </w:r>
          </w:p>
        </w:tc>
      </w:tr>
    </w:tbl>
    <w:p w:rsidR="000A01CC" w:rsidRDefault="000A01CC">
      <w:pPr>
        <w:shd w:val="clear" w:color="auto" w:fill="FFFFFF"/>
        <w:spacing w:before="470"/>
        <w:ind w:left="5"/>
        <w:jc w:val="center"/>
      </w:pPr>
      <w:r>
        <w:rPr>
          <w:rFonts w:ascii="Arial" w:hAnsi="Arial" w:cs="Arial"/>
          <w:sz w:val="14"/>
          <w:szCs w:val="14"/>
        </w:rPr>
        <w:t>3</w:t>
      </w:r>
    </w:p>
    <w:p w:rsidR="000A01CC" w:rsidRDefault="000A01CC">
      <w:pPr>
        <w:shd w:val="clear" w:color="auto" w:fill="FFFFFF"/>
        <w:spacing w:before="134"/>
        <w:ind w:left="19"/>
        <w:jc w:val="center"/>
      </w:pPr>
      <w:r>
        <w:rPr>
          <w:rFonts w:ascii="Times New Roman" w:hAnsi="Times New Roman" w:cs="Times New Roman"/>
          <w:spacing w:val="-2"/>
        </w:rPr>
        <w:t>120</w:t>
      </w:r>
    </w:p>
    <w:p w:rsidR="000A01CC" w:rsidRDefault="000A01CC">
      <w:pPr>
        <w:shd w:val="clear" w:color="auto" w:fill="FFFFFF"/>
        <w:spacing w:before="134"/>
        <w:ind w:left="19"/>
        <w:jc w:val="center"/>
        <w:sectPr w:rsidR="000A01CC">
          <w:pgSz w:w="11909" w:h="16834"/>
          <w:pgMar w:top="1440" w:right="2427" w:bottom="720" w:left="2407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202"/>
      </w:pPr>
      <w:r>
        <w:rPr>
          <w:rFonts w:ascii="Times New Roman" w:hAnsi="Times New Roman" w:cs="Times New Roman"/>
          <w:b/>
          <w:bCs/>
        </w:rPr>
        <w:t>K</w:t>
      </w:r>
    </w:p>
    <w:p w:rsidR="000A01CC" w:rsidRDefault="000A01CC">
      <w:pPr>
        <w:spacing w:after="3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75"/>
        <w:gridCol w:w="1171"/>
      </w:tblGrid>
      <w:tr w:rsidR="000A01CC" w:rsidRPr="0027527D">
        <w:trPr>
          <w:trHeight w:hRule="exact" w:val="197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9   Kairelyt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Au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ros g. 28, Naugardi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s, Kauno rajonas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200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0   KAMARAUSKIEN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E., ANTAKALNIO G. 94, SENOJI VAR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NA VAR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NOS RA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152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Kanapickien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S., Keramik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68, Vilnius Lietuva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75, 316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Kanapien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Vir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uli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kig g. 29-32, Vilnius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288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113   KAPPI J., INKERILANTIE 1150, TUOHIKOTTI FINLAND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65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114   KAUPPINEN M., RANTALANTIE 60, TORTINMAKI, FINLAND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227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115   KAUPPINEN M., RANTALANTIE 60, TORTINMAKI, FINLAND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230, 231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6   KAU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ILAIT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SKUODIEN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AUDRON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I., I. SIMONAITYT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G. 7-38, KLAI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167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KAZAKIEN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BARTELI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23-2, KAUNAS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308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8   Kazlauskait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-Gresevi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K, Lietuvi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18-6, Kaunas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90, 91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9   KAZLAUSKAIT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-GRESEVI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K., LIETUVI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18-6, KAUNAS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131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Ki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Pu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yno g., Gilu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Elektr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sav.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274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Ki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Pu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yno g. 5, Gilu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k., Elektr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sav. Lietuva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102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KIJAKOVSKI K., KAREIVI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19-26, VILNIUS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249</w:t>
            </w:r>
          </w:p>
        </w:tc>
      </w:tr>
      <w:tr w:rsidR="000A01CC" w:rsidRPr="0027527D">
        <w:trPr>
          <w:trHeight w:hRule="exact" w:val="230"/>
        </w:trPr>
        <w:tc>
          <w:tcPr>
            <w:tcW w:w="704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123   KIROV IR VISHNEVSKAYA YU. D., PODMOSKOVNAYA 25-52, SOLNECHNOGORSK RUSSIA                168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124   KIVIPURO K., SYRJAMAENTIE 75, TORTINMAKI FINLAND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141, 147, 151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125   KIVIPURO K., SYRJAMAENTIE 75, TORTINMAKI FINLAND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143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W., V. VAITKAUS G. 13-16, VILNIUS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253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KOMI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VILNIUS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233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8   Komi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Naujoji g. 40-1, Alytus 63257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9   KON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IUS D., KALNIE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111, KAUNAS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358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130   Kondelin J., Vanhatalontie 7, Makela, Finland 15460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234, 237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    KONDRATAIT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L., PAPI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 6, 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RI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KM., UPYT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S SEN., PANEV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ĖŽ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289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Kondratjeva J., Gedvyd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14-33, Vilnius Lietuva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351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133   KOZLOVA A., UL. STROITELEJ 11, BOROVLYANY MINSKIJ R-N, BELARUS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241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134   KRAPIVIN S., MARSHALA BIRYUZOVA STR. 43-29, MOSCOW RUSSIA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293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Krivelien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M., 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j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27, Rie</w:t>
            </w:r>
            <w:r>
              <w:rPr>
                <w:rFonts w:ascii="Arial" w:hAnsi="Arial" w:cs="Times New Roman"/>
                <w:sz w:val="14"/>
                <w:szCs w:val="14"/>
              </w:rPr>
              <w:t>šė</w:t>
            </w:r>
            <w:r>
              <w:rPr>
                <w:rFonts w:ascii="Arial" w:hAnsi="Arial" w:cs="Arial"/>
                <w:sz w:val="14"/>
                <w:szCs w:val="14"/>
              </w:rPr>
              <w:t>, Vilniaus rajonas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361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KUDERKO J., SAVANORI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226-44, VILNIUS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KUKIN A., UL TEPLIY STAN D. 14/2 KV. 112, MOSCOW RUSSIA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257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138   KULDMAE G.,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elvos g. 42, Vilnius Lietuva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215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KUNIG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JASONI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UTENOS RAJ.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305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KUORIEN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BIRUT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37-18, TRAKAI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275, 278, 299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Kupstien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Tauralaukio g. 4A-11,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155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Kuzmien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Pakaun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10, Kaunas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235, 236</w:t>
            </w:r>
          </w:p>
        </w:tc>
      </w:tr>
      <w:tr w:rsidR="000A01CC" w:rsidRPr="0027527D">
        <w:trPr>
          <w:trHeight w:hRule="exact" w:val="379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3   LAURECKIEN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D., GERVI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59, L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BART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KM., KLAIP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DOS RAJ.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209</w:t>
            </w:r>
          </w:p>
        </w:tc>
      </w:tr>
      <w:tr w:rsidR="000A01CC" w:rsidRPr="0027527D">
        <w:trPr>
          <w:trHeight w:hRule="exact" w:val="235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4   LAURECKIEN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D., GERVI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59, L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BART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KM., KLAIP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DOS RAJ.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LAVRINOVI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IR GAFUROVA N. S., MOLODECNO BELARUS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323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Leme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ovait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G., Jaunimo g. 1A-18,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76, 79</w:t>
            </w:r>
          </w:p>
        </w:tc>
      </w:tr>
      <w:tr w:rsidR="000A01CC" w:rsidRPr="0027527D">
        <w:trPr>
          <w:trHeight w:hRule="exact" w:val="23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147   LEKIEN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VILNIUS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44</w:t>
            </w:r>
          </w:p>
        </w:tc>
      </w:tr>
      <w:tr w:rsidR="000A01CC" w:rsidRPr="0027527D">
        <w:trPr>
          <w:trHeight w:hRule="exact" w:val="240"/>
        </w:trPr>
        <w:tc>
          <w:tcPr>
            <w:tcW w:w="58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148   LIEPINA A., DARZA IELA 25, KOCENI, KOCENU NOV. KOCENU PAG. LATVIA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182</w:t>
            </w:r>
          </w:p>
        </w:tc>
      </w:tr>
    </w:tbl>
    <w:p w:rsidR="000A01CC" w:rsidRDefault="000A01CC">
      <w:pPr>
        <w:shd w:val="clear" w:color="auto" w:fill="FFFFFF"/>
        <w:spacing w:before="149"/>
        <w:ind w:left="34"/>
        <w:jc w:val="center"/>
      </w:pPr>
      <w:r>
        <w:rPr>
          <w:rFonts w:ascii="Arial" w:hAnsi="Arial" w:cs="Arial"/>
          <w:sz w:val="14"/>
          <w:szCs w:val="14"/>
        </w:rPr>
        <w:t>4</w:t>
      </w:r>
    </w:p>
    <w:p w:rsidR="000A01CC" w:rsidRDefault="000A01CC">
      <w:pPr>
        <w:shd w:val="clear" w:color="auto" w:fill="FFFFFF"/>
        <w:spacing w:before="139"/>
        <w:ind w:left="38"/>
        <w:jc w:val="center"/>
      </w:pPr>
      <w:r>
        <w:rPr>
          <w:spacing w:val="-34"/>
          <w:sz w:val="22"/>
          <w:szCs w:val="22"/>
        </w:rPr>
        <w:t>121</w:t>
      </w:r>
    </w:p>
    <w:p w:rsidR="000A01CC" w:rsidRDefault="000A01CC">
      <w:pPr>
        <w:shd w:val="clear" w:color="auto" w:fill="FFFFFF"/>
        <w:spacing w:before="139"/>
        <w:ind w:left="38"/>
        <w:jc w:val="center"/>
        <w:sectPr w:rsidR="000A01CC">
          <w:pgSz w:w="11909" w:h="16834"/>
          <w:pgMar w:top="1440" w:right="2451" w:bottom="720" w:left="2412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02"/>
        <w:gridCol w:w="1373"/>
      </w:tblGrid>
      <w:tr w:rsidR="000A01CC" w:rsidRPr="0027527D">
        <w:trPr>
          <w:trHeight w:hRule="exact" w:val="202"/>
        </w:trPr>
        <w:tc>
          <w:tcPr>
            <w:tcW w:w="57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Lileikien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T.,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vyturi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10, Raudondvaris, Kauno raj. Lietuva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270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Linartas O.,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4-43,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244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151   LITVINENKO N., LEMESHU IELA 19-49 RIGA LATVIA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133, 188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Liubarskaja N., Lazdyn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19-24, Vilnius Lietuva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238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3  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WILCZEK MARCIN N., GARLIAVOS PL 25, KAUNO RAJ.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4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5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27, 271, 349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6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7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276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8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283, 286, 348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9   LIUTKUVIEN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IR LIUTKUT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NERINGA D., GARLIAVOS PL. 25, KAUNO RA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346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LUKA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200-76,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97</w:t>
            </w:r>
          </w:p>
        </w:tc>
      </w:tr>
      <w:tr w:rsidR="000A01CC" w:rsidRPr="0027527D">
        <w:trPr>
          <w:trHeight w:hRule="exact" w:val="379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67"/>
            </w:pPr>
            <w:r w:rsidRPr="0027527D">
              <w:rPr>
                <w:rFonts w:ascii="Times New Roman" w:hAnsi="Times New Roman" w:cs="Times New Roman"/>
                <w:b/>
                <w:bCs/>
              </w:rPr>
              <w:t>M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MACIJAUSKAIT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SAMYL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16, KAUNAS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71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MAJERIEN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J. BASANAVI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71, RADVILI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284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3   MALKIN IR VIKTORIJA MALKINA I., KANKLI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G. 12-43,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159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4   MARCINKEVI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R.,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V. UR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UL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G. 3, JUOD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ILIAI, VILNIAUS RAJ.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229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MARTINONIS A., SM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LYN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1-OJI 49,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364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MATIKAIT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IRM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106C-21,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261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7   MATULAITIS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., V. MICKEVI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24-194,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360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MATVEJEVA O., TURIST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49-40, IGNALINA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96, 99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Mieliauskait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irgo g. 54, Vilnius Lietuva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355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MIKOLOJ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B., VENT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4,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304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Miku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ionis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Gelvadi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3 - oji 43, Vilnius Lietuva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242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172   MIKUTIS J., VYTAUTO G. 76-13, TRAKAI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223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MILBUTIEN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A. PASKEVIC-CIOTKOS G. 20-9,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85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4   MINAJEVA A., RUDEN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LIO 1-OJI G. 3, DAUB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K, VILNIAUS RAJ.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136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MISI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J., GIRDAI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RASEINI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206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176   MITROFANOVA E., SUVOROVA 39-12, KALININGRAD RUSSIA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341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Mockevi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K</w:t>
            </w:r>
            <w:r>
              <w:rPr>
                <w:rFonts w:ascii="Arial" w:hAnsi="Arial" w:cs="Times New Roman"/>
                <w:sz w:val="14"/>
                <w:szCs w:val="14"/>
              </w:rPr>
              <w:t>ę</w:t>
            </w:r>
            <w:r>
              <w:rPr>
                <w:rFonts w:ascii="Arial" w:hAnsi="Arial" w:cs="Arial"/>
                <w:sz w:val="14"/>
                <w:szCs w:val="14"/>
              </w:rPr>
              <w:t>stu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86/ J. Kanto 18-6 C, Kaunas Lietuva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218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178   MURAVLEV A., POCHTOVAYA 4-4, PODOLSK RUSSIA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228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179   MUZIKANTE L., BEURTNIEKU NOV., ,KILI" LATVIA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64</w:t>
            </w:r>
          </w:p>
        </w:tc>
      </w:tr>
      <w:tr w:rsidR="000A01CC" w:rsidRPr="0027527D">
        <w:trPr>
          <w:trHeight w:hRule="exact" w:val="379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8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Napolov A., 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21, Brinki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k., Vilniaus raj. Lietuva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50, 61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181   Nasevic D., Gabijos g. 2-32, Vilnius Lietuva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250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NAVICKAIT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74</w:t>
            </w:r>
          </w:p>
        </w:tc>
      </w:tr>
      <w:tr w:rsidR="000A01CC" w:rsidRPr="0027527D">
        <w:trPr>
          <w:trHeight w:hRule="exact" w:val="23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NAVICKIEN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LYDO PL. 42,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294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184   NEMANIUS V., JANONIO G. 11,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</w:t>
            </w:r>
          </w:p>
        </w:tc>
      </w:tr>
      <w:tr w:rsidR="000A01CC" w:rsidRPr="0027527D">
        <w:trPr>
          <w:trHeight w:hRule="exact" w:val="230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1"/>
            </w:pPr>
            <w:r w:rsidRPr="0027527D">
              <w:rPr>
                <w:rFonts w:ascii="Arial" w:hAnsi="Arial" w:cs="Arial"/>
                <w:sz w:val="14"/>
                <w:szCs w:val="14"/>
              </w:rPr>
              <w:t>NIAURAIT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L. ASANAVI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38-217, VILNIUS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41</w:t>
            </w:r>
          </w:p>
        </w:tc>
      </w:tr>
      <w:tr w:rsidR="000A01CC" w:rsidRPr="0027527D">
        <w:trPr>
          <w:trHeight w:hRule="exact" w:val="245"/>
        </w:trPr>
        <w:tc>
          <w:tcPr>
            <w:tcW w:w="57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Norkien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D., Vilnius Lietuva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1, 5</w:t>
            </w:r>
          </w:p>
        </w:tc>
      </w:tr>
    </w:tbl>
    <w:p w:rsidR="000A01CC" w:rsidRDefault="000A01CC">
      <w:pPr>
        <w:shd w:val="clear" w:color="auto" w:fill="FFFFFF"/>
        <w:spacing w:before="528"/>
        <w:jc w:val="center"/>
      </w:pPr>
      <w:r>
        <w:rPr>
          <w:rFonts w:ascii="Arial" w:hAnsi="Arial" w:cs="Arial"/>
          <w:sz w:val="14"/>
          <w:szCs w:val="14"/>
        </w:rPr>
        <w:t>5</w:t>
      </w:r>
    </w:p>
    <w:p w:rsidR="000A01CC" w:rsidRDefault="000A01CC">
      <w:pPr>
        <w:shd w:val="clear" w:color="auto" w:fill="FFFFFF"/>
        <w:spacing w:before="134"/>
        <w:ind w:right="10"/>
        <w:jc w:val="center"/>
      </w:pPr>
      <w:r>
        <w:rPr>
          <w:spacing w:val="-22"/>
        </w:rPr>
        <w:t>122</w:t>
      </w:r>
    </w:p>
    <w:p w:rsidR="000A01CC" w:rsidRDefault="000A01CC">
      <w:pPr>
        <w:shd w:val="clear" w:color="auto" w:fill="FFFFFF"/>
        <w:spacing w:before="134"/>
        <w:ind w:right="10"/>
        <w:jc w:val="center"/>
        <w:sectPr w:rsidR="000A01CC">
          <w:pgSz w:w="11909" w:h="16834"/>
          <w:pgMar w:top="1440" w:right="2413" w:bottom="720" w:left="2421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ind w:left="202"/>
      </w:pPr>
      <w:r>
        <w:rPr>
          <w:rFonts w:ascii="Times New Roman" w:hAnsi="Times New Roman" w:cs="Times New Roman"/>
          <w:b/>
          <w:bCs/>
        </w:rPr>
        <w:t>O</w:t>
      </w:r>
    </w:p>
    <w:p w:rsidR="000A01CC" w:rsidRDefault="000A01CC">
      <w:pPr>
        <w:spacing w:after="4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9"/>
        <w:gridCol w:w="1498"/>
      </w:tblGrid>
      <w:tr w:rsidR="000A01CC" w:rsidRPr="0027527D">
        <w:trPr>
          <w:trHeight w:hRule="exact" w:val="187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187   OLECHNOVIC L., ANTAKALNIO G. 78-28,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Olechovi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L., Antakalnio g. 78-28, Vilnius Lietuva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73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Olenkovi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J.,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41, Avi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ieniai, Vilniaus raj. Lietuva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80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ONUT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SENKANEC G., V. KREVES G. 47-31, KAUNAS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196</w:t>
            </w:r>
          </w:p>
        </w:tc>
      </w:tr>
      <w:tr w:rsidR="000A01CC" w:rsidRPr="0027527D">
        <w:trPr>
          <w:trHeight w:hRule="exact" w:val="379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0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PAKALNIEN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C., LAUKO G. 15, ANTALG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S KM., UTENOS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245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2   PAKALNIEN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., LAUKO G. 15, ANTALG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KM., UTENOS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309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3   PAKALNIS J.,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VED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KM., AVI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IENI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SEN., VILNIAUS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70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PAKALNYT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TRAK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G., SENIEJI TRAKAI, TRAK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306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PALAIMAIT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TAURO 12-OJI G. 4,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344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6   PAULIUKONIEN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Z., SANGR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Ū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DA, KALVARIJOS SAV. MARIJAMPOL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S RA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106, 139, 146, 154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197   PENKAUSKAS M., AUK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TA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IO G. 13, KAUNAS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107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198   PENKAUSKAS M., AUK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TA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IO G. 13, KAUNAS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118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54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9   PETKEVI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Ū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L., SVARAINI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G. 14, GULDYN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Ų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KM. JONAVOS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365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200   PETKO N., PETRO VILEI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IO G. 9-19,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201    Petrauskait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irm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12D, Vilnius Lietuva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202   Petrilionis G., Apso g. 26, Vilnius Lietuva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329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203   PETRILIONIS G., APSO G. 26,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325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204   PETROVICH E., Y. KOLASA 34-99, NOVOPOLOCK BELARUS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39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5   PETUKIEN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BER</w:t>
            </w:r>
            <w:r>
              <w:rPr>
                <w:rFonts w:ascii="Arial" w:hAnsi="Arial" w:cs="Times New Roman"/>
                <w:sz w:val="14"/>
                <w:szCs w:val="14"/>
              </w:rPr>
              <w:t>ŽŲ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17, VOVERI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 xml:space="preserve">KIAI,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47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PILKAUSKAS M., E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ERO G. 27, RIE</w:t>
            </w:r>
            <w:r>
              <w:rPr>
                <w:rFonts w:ascii="Arial" w:hAnsi="Arial" w:cs="Times New Roman"/>
                <w:sz w:val="14"/>
                <w:szCs w:val="14"/>
              </w:rPr>
              <w:t>ŠĖ</w:t>
            </w:r>
            <w:r>
              <w:rPr>
                <w:rFonts w:ascii="Arial" w:hAnsi="Arial" w:cs="Arial"/>
                <w:sz w:val="14"/>
                <w:szCs w:val="14"/>
              </w:rPr>
              <w:t>, VILNIAUS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362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7   PLAT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KYT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L, TUSKUL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38-89,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255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8   Pocevi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 xml:space="preserve">., S.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ukausko g. 16-11, Kaunas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81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209   PODOLAKA T., MARKALNES 86, RIGA LATVIA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177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PODOLAKA IR G.BUSA T., MARKALNEW 86, RIGA LATVIA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178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Pokladov K.,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45-33, Vilnius LT- 04221 Lietuva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60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POKLADOV K., ARCHITEKT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45-33,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56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213   POLOVINKINA U.,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EMYNOS G. 21-109,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120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4   PU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NINA J., MICKEVI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IAUS G. 2, NEMEN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VILNIAUS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142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5   PULTARACKIEN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J., LIEPOS G. 3, LAVORI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VILNIAUS RAJ.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6   Pupeikis V., Rukaini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127, Vilnius Lietuva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122</w:t>
            </w:r>
          </w:p>
        </w:tc>
      </w:tr>
      <w:tr w:rsidR="000A01CC" w:rsidRPr="0027527D">
        <w:trPr>
          <w:trHeight w:hRule="exact" w:val="379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RACKO E., </w:t>
            </w:r>
            <w:r>
              <w:rPr>
                <w:rFonts w:ascii="Arial" w:hAnsi="Arial" w:cs="Times New Roman"/>
                <w:sz w:val="14"/>
                <w:szCs w:val="14"/>
              </w:rPr>
              <w:t>ŽĖ</w:t>
            </w:r>
            <w:r>
              <w:rPr>
                <w:rFonts w:ascii="Arial" w:hAnsi="Arial" w:cs="Arial"/>
                <w:sz w:val="14"/>
                <w:szCs w:val="14"/>
              </w:rPr>
              <w:t>RU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IO G. 6-41,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z w:val="14"/>
                <w:szCs w:val="14"/>
              </w:rPr>
              <w:t>Raicevi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A., Vir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uli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28-45,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157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219   RAINYS K.,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49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0   RAI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 xml:space="preserve">YS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., VIE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K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7, KAUNAS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317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RAMANAUSKAS M., TAURO G. 5-21, KLAIP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DA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202, 203</w:t>
            </w:r>
          </w:p>
        </w:tc>
      </w:tr>
      <w:tr w:rsidR="000A01CC" w:rsidRPr="0027527D">
        <w:trPr>
          <w:trHeight w:hRule="exact" w:val="23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2   Ramanauskien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V. Kr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pr. 8-6, Kaunas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217</w:t>
            </w:r>
          </w:p>
        </w:tc>
      </w:tr>
      <w:tr w:rsidR="000A01CC" w:rsidRPr="0027527D">
        <w:trPr>
          <w:trHeight w:hRule="exact" w:val="235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223   REILJAN K., RISTIKU 10-32, PAIDE LINN JARVAMAA ESTONIA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195</w:t>
            </w:r>
          </w:p>
        </w:tc>
      </w:tr>
      <w:tr w:rsidR="000A01CC" w:rsidRPr="0027527D">
        <w:trPr>
          <w:trHeight w:hRule="exact" w:val="240"/>
        </w:trPr>
        <w:tc>
          <w:tcPr>
            <w:tcW w:w="55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RIM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 xml:space="preserve">A K., T.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ENKOS G. 11-14, VILNIUS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72</w:t>
            </w:r>
          </w:p>
        </w:tc>
      </w:tr>
    </w:tbl>
    <w:p w:rsidR="000A01CC" w:rsidRDefault="000A01CC">
      <w:pPr>
        <w:shd w:val="clear" w:color="auto" w:fill="FFFFFF"/>
        <w:tabs>
          <w:tab w:val="left" w:pos="6869"/>
        </w:tabs>
        <w:spacing w:before="62"/>
        <w:ind w:left="259"/>
      </w:pPr>
      <w:r>
        <w:rPr>
          <w:rFonts w:ascii="Arial" w:hAnsi="Arial" w:cs="Arial"/>
          <w:spacing w:val="-4"/>
          <w:sz w:val="14"/>
          <w:szCs w:val="14"/>
        </w:rPr>
        <w:t>5   RINGEVI</w:t>
      </w:r>
      <w:r>
        <w:rPr>
          <w:rFonts w:ascii="Arial" w:hAnsi="Arial" w:cs="Times New Roman"/>
          <w:spacing w:val="-4"/>
          <w:sz w:val="14"/>
          <w:szCs w:val="14"/>
        </w:rPr>
        <w:t>Č</w:t>
      </w:r>
      <w:r>
        <w:rPr>
          <w:rFonts w:ascii="Arial" w:hAnsi="Arial" w:cs="Arial"/>
          <w:spacing w:val="-4"/>
          <w:sz w:val="14"/>
          <w:szCs w:val="14"/>
        </w:rPr>
        <w:t>IEN</w:t>
      </w:r>
      <w:r>
        <w:rPr>
          <w:rFonts w:ascii="Arial" w:hAnsi="Arial" w:cs="Times New Roman"/>
          <w:spacing w:val="-4"/>
          <w:sz w:val="14"/>
          <w:szCs w:val="14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VIOLETA IR OCHS CLAUDIA V., U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UPIO G. 19-1,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4"/>
          <w:sz w:val="14"/>
          <w:szCs w:val="14"/>
        </w:rPr>
        <w:t>38</w:t>
      </w:r>
    </w:p>
    <w:p w:rsidR="000A01CC" w:rsidRDefault="000A01CC">
      <w:pPr>
        <w:shd w:val="clear" w:color="auto" w:fill="FFFFFF"/>
        <w:spacing w:before="307"/>
        <w:ind w:left="77"/>
        <w:jc w:val="center"/>
      </w:pPr>
      <w:r>
        <w:t>123</w:t>
      </w:r>
    </w:p>
    <w:p w:rsidR="000A01CC" w:rsidRDefault="000A01CC">
      <w:pPr>
        <w:shd w:val="clear" w:color="auto" w:fill="FFFFFF"/>
        <w:spacing w:before="307"/>
        <w:ind w:left="77"/>
        <w:jc w:val="center"/>
        <w:sectPr w:rsidR="000A01CC">
          <w:pgSz w:w="11909" w:h="16834"/>
          <w:pgMar w:top="1440" w:right="2470" w:bottom="720" w:left="2393" w:header="567" w:footer="567" w:gutter="0"/>
          <w:cols w:space="60"/>
          <w:noEndnote/>
        </w:sectPr>
      </w:pPr>
    </w:p>
    <w:p w:rsidR="000A01CC" w:rsidRDefault="000A01CC">
      <w:pPr>
        <w:framePr w:h="164" w:hRule="exact" w:hSpace="38" w:wrap="auto" w:vAnchor="text" w:hAnchor="text" w:x="6683" w:y="-3"/>
        <w:shd w:val="clear" w:color="auto" w:fill="FFFFFF"/>
      </w:pPr>
      <w:r>
        <w:rPr>
          <w:rFonts w:ascii="Arial" w:hAnsi="Arial" w:cs="Arial"/>
          <w:sz w:val="14"/>
          <w:szCs w:val="14"/>
        </w:rPr>
        <w:t>232</w:t>
      </w:r>
    </w:p>
    <w:p w:rsidR="000A01CC" w:rsidRDefault="000A01CC">
      <w:pPr>
        <w:shd w:val="clear" w:color="auto" w:fill="FFFFFF"/>
      </w:pPr>
      <w:r>
        <w:rPr>
          <w:rFonts w:ascii="Arial" w:hAnsi="Arial" w:cs="Arial"/>
          <w:spacing w:val="-4"/>
          <w:sz w:val="14"/>
          <w:szCs w:val="14"/>
        </w:rPr>
        <w:t>226   RYBINA A., NOVOYASENEVSKIY PR. 38-1-710 MOSCOW RUSSIA</w:t>
      </w:r>
    </w:p>
    <w:p w:rsidR="000A01CC" w:rsidRDefault="000A01CC">
      <w:pPr>
        <w:shd w:val="clear" w:color="auto" w:fill="FFFFFF"/>
        <w:tabs>
          <w:tab w:val="right" w:pos="6768"/>
        </w:tabs>
        <w:spacing w:before="10" w:line="230" w:lineRule="exact"/>
        <w:ind w:right="5"/>
        <w:jc w:val="right"/>
      </w:pPr>
      <w:r>
        <w:rPr>
          <w:rFonts w:ascii="Arial" w:hAnsi="Arial" w:cs="Arial"/>
          <w:spacing w:val="-1"/>
          <w:sz w:val="14"/>
          <w:szCs w:val="14"/>
        </w:rPr>
        <w:t>7RO</w:t>
      </w:r>
      <w:r>
        <w:rPr>
          <w:rFonts w:ascii="Arial" w:hAnsi="Arial" w:cs="Times New Roman"/>
          <w:spacing w:val="-1"/>
          <w:sz w:val="14"/>
          <w:szCs w:val="14"/>
        </w:rPr>
        <w:t>ŠČ</w:t>
      </w:r>
      <w:r>
        <w:rPr>
          <w:rFonts w:ascii="Arial" w:hAnsi="Arial" w:cs="Arial"/>
          <w:spacing w:val="-1"/>
          <w:sz w:val="14"/>
          <w:szCs w:val="14"/>
        </w:rPr>
        <w:t>INA J., BANDU</w:t>
      </w:r>
      <w:r>
        <w:rPr>
          <w:rFonts w:ascii="Arial" w:hAnsi="Arial" w:cs="Times New Roman"/>
          <w:spacing w:val="-1"/>
          <w:sz w:val="14"/>
          <w:szCs w:val="14"/>
        </w:rPr>
        <w:t>Ž</w:t>
      </w:r>
      <w:r>
        <w:rPr>
          <w:rFonts w:ascii="Arial" w:hAnsi="Arial" w:cs="Arial"/>
          <w:spacing w:val="-1"/>
          <w:sz w:val="14"/>
          <w:szCs w:val="14"/>
        </w:rPr>
        <w:t>I</w:t>
      </w:r>
      <w:r>
        <w:rPr>
          <w:rFonts w:ascii="Arial" w:hAnsi="Arial" w:cs="Times New Roman"/>
          <w:spacing w:val="-1"/>
          <w:sz w:val="14"/>
          <w:szCs w:val="14"/>
        </w:rPr>
        <w:t>Ų</w:t>
      </w:r>
      <w:r>
        <w:rPr>
          <w:rFonts w:ascii="Arial" w:hAnsi="Arial" w:cs="Arial"/>
          <w:spacing w:val="-1"/>
          <w:sz w:val="14"/>
          <w:szCs w:val="14"/>
        </w:rPr>
        <w:t xml:space="preserve"> G. 3-12, KLAIP</w:t>
      </w:r>
      <w:r>
        <w:rPr>
          <w:rFonts w:ascii="Arial" w:hAnsi="Arial" w:cs="Times New Roman"/>
          <w:spacing w:val="-1"/>
          <w:sz w:val="14"/>
          <w:szCs w:val="14"/>
          <w:u w:val="single"/>
        </w:rPr>
        <w:t>Ė</w:t>
      </w:r>
      <w:r>
        <w:rPr>
          <w:rFonts w:ascii="Arial" w:hAnsi="Arial" w:cs="Arial"/>
          <w:spacing w:val="-1"/>
          <w:sz w:val="14"/>
          <w:szCs w:val="14"/>
        </w:rPr>
        <w:t>DA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2"/>
          <w:sz w:val="14"/>
          <w:szCs w:val="14"/>
        </w:rPr>
        <w:t>35</w:t>
      </w:r>
    </w:p>
    <w:p w:rsidR="000A01CC" w:rsidRDefault="000A01CC">
      <w:pPr>
        <w:shd w:val="clear" w:color="auto" w:fill="FFFFFF"/>
        <w:tabs>
          <w:tab w:val="right" w:pos="6576"/>
        </w:tabs>
        <w:spacing w:line="230" w:lineRule="exact"/>
        <w:ind w:right="29"/>
        <w:jc w:val="right"/>
      </w:pPr>
      <w:r>
        <w:rPr>
          <w:rFonts w:ascii="Arial" w:hAnsi="Arial" w:cs="Arial"/>
          <w:spacing w:val="-3"/>
          <w:sz w:val="14"/>
          <w:szCs w:val="14"/>
        </w:rPr>
        <w:t>Rubyt</w:t>
      </w:r>
      <w:r>
        <w:rPr>
          <w:rFonts w:ascii="Arial" w:hAnsi="Arial" w:cs="Times New Roman"/>
          <w:spacing w:val="-3"/>
          <w:sz w:val="14"/>
          <w:szCs w:val="14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I.,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8"/>
          <w:sz w:val="14"/>
          <w:szCs w:val="14"/>
        </w:rPr>
        <w:t>171</w:t>
      </w:r>
    </w:p>
    <w:p w:rsidR="000A01CC" w:rsidRDefault="000A01CC">
      <w:pPr>
        <w:shd w:val="clear" w:color="auto" w:fill="FFFFFF"/>
        <w:tabs>
          <w:tab w:val="left" w:pos="6226"/>
        </w:tabs>
        <w:spacing w:line="230" w:lineRule="exact"/>
        <w:ind w:right="5"/>
        <w:jc w:val="right"/>
      </w:pPr>
      <w:r>
        <w:rPr>
          <w:rFonts w:ascii="Arial" w:hAnsi="Arial" w:cs="Arial"/>
          <w:spacing w:val="-3"/>
          <w:sz w:val="14"/>
          <w:szCs w:val="14"/>
        </w:rPr>
        <w:t>9   Rudokien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I., Raseini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7-3, Vilnius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5"/>
          <w:sz w:val="14"/>
          <w:szCs w:val="14"/>
        </w:rPr>
        <w:t>211, 212</w:t>
      </w:r>
    </w:p>
    <w:p w:rsidR="000A01CC" w:rsidRDefault="000A01CC" w:rsidP="007402E2">
      <w:pPr>
        <w:numPr>
          <w:ilvl w:val="0"/>
          <w:numId w:val="40"/>
        </w:numPr>
        <w:shd w:val="clear" w:color="auto" w:fill="FFFFFF"/>
        <w:tabs>
          <w:tab w:val="left" w:pos="355"/>
          <w:tab w:val="right" w:pos="6931"/>
        </w:tabs>
        <w:spacing w:line="230" w:lineRule="exact"/>
        <w:ind w:left="16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RUGINIEN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V., KRANTIN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S G. 20, SKUODAS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8"/>
          <w:sz w:val="14"/>
          <w:szCs w:val="14"/>
        </w:rPr>
        <w:t>318</w:t>
      </w:r>
    </w:p>
    <w:p w:rsidR="000A01CC" w:rsidRDefault="000A01CC" w:rsidP="007402E2">
      <w:pPr>
        <w:numPr>
          <w:ilvl w:val="0"/>
          <w:numId w:val="40"/>
        </w:numPr>
        <w:shd w:val="clear" w:color="auto" w:fill="FFFFFF"/>
        <w:tabs>
          <w:tab w:val="left" w:pos="355"/>
          <w:tab w:val="right" w:pos="6931"/>
        </w:tabs>
        <w:spacing w:line="230" w:lineRule="exact"/>
        <w:ind w:left="16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RUKIEN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L, NAUJAKIEMIO G. 6,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292</w:t>
      </w:r>
    </w:p>
    <w:p w:rsidR="000A01CC" w:rsidRDefault="000A01CC" w:rsidP="007402E2">
      <w:pPr>
        <w:numPr>
          <w:ilvl w:val="0"/>
          <w:numId w:val="40"/>
        </w:numPr>
        <w:shd w:val="clear" w:color="auto" w:fill="FFFFFF"/>
        <w:tabs>
          <w:tab w:val="left" w:pos="355"/>
          <w:tab w:val="right" w:pos="6931"/>
        </w:tabs>
        <w:spacing w:line="230" w:lineRule="exact"/>
        <w:ind w:left="16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5"/>
          <w:sz w:val="14"/>
          <w:szCs w:val="14"/>
        </w:rPr>
        <w:t>RUMSKIEN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Ė</w:t>
      </w:r>
      <w:r>
        <w:rPr>
          <w:rFonts w:ascii="Arial" w:hAnsi="Arial" w:cs="Arial"/>
          <w:spacing w:val="-5"/>
          <w:sz w:val="14"/>
          <w:szCs w:val="14"/>
        </w:rPr>
        <w:t xml:space="preserve"> I.,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52</w:t>
      </w:r>
    </w:p>
    <w:p w:rsidR="000A01CC" w:rsidRDefault="000A01CC" w:rsidP="007402E2">
      <w:pPr>
        <w:numPr>
          <w:ilvl w:val="0"/>
          <w:numId w:val="40"/>
        </w:numPr>
        <w:shd w:val="clear" w:color="auto" w:fill="FFFFFF"/>
        <w:tabs>
          <w:tab w:val="left" w:pos="355"/>
          <w:tab w:val="right" w:pos="6931"/>
        </w:tabs>
        <w:spacing w:line="230" w:lineRule="exact"/>
        <w:ind w:left="16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RUSLEVI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Ū</w:t>
      </w:r>
      <w:r>
        <w:rPr>
          <w:rFonts w:ascii="Arial" w:hAnsi="Arial" w:cs="Arial"/>
          <w:spacing w:val="-4"/>
          <w:sz w:val="14"/>
          <w:szCs w:val="14"/>
        </w:rPr>
        <w:t>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- 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ERNIAUSKIEN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S., SAUL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S G. 6, A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ULAUK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S KM., RI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4"/>
          <w:sz w:val="14"/>
          <w:szCs w:val="14"/>
        </w:rPr>
        <w:t>14</w:t>
      </w:r>
    </w:p>
    <w:p w:rsidR="000A01CC" w:rsidRDefault="000A01CC" w:rsidP="007402E2">
      <w:pPr>
        <w:numPr>
          <w:ilvl w:val="0"/>
          <w:numId w:val="40"/>
        </w:numPr>
        <w:shd w:val="clear" w:color="auto" w:fill="FFFFFF"/>
        <w:tabs>
          <w:tab w:val="left" w:pos="355"/>
          <w:tab w:val="right" w:pos="6931"/>
        </w:tabs>
        <w:spacing w:line="230" w:lineRule="exact"/>
        <w:ind w:left="16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Ruslevi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č</w:t>
      </w:r>
      <w:r>
        <w:rPr>
          <w:rFonts w:ascii="Arial" w:hAnsi="Arial" w:cs="Arial"/>
          <w:spacing w:val="-3"/>
          <w:sz w:val="14"/>
          <w:szCs w:val="14"/>
        </w:rPr>
        <w:t>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ū</w:t>
      </w:r>
      <w:r>
        <w:rPr>
          <w:rFonts w:ascii="Arial" w:hAnsi="Arial" w:cs="Arial"/>
          <w:spacing w:val="-3"/>
          <w:sz w:val="14"/>
          <w:szCs w:val="14"/>
        </w:rPr>
        <w:t>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-</w:t>
      </w:r>
      <w:r>
        <w:rPr>
          <w:rFonts w:ascii="Arial" w:hAnsi="Arial" w:cs="Times New Roman"/>
          <w:spacing w:val="-3"/>
          <w:sz w:val="14"/>
          <w:szCs w:val="14"/>
        </w:rPr>
        <w:t>Č</w:t>
      </w:r>
      <w:r>
        <w:rPr>
          <w:rFonts w:ascii="Arial" w:hAnsi="Arial" w:cs="Arial"/>
          <w:spacing w:val="-3"/>
          <w:sz w:val="14"/>
          <w:szCs w:val="14"/>
        </w:rPr>
        <w:t>erniauskien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S., 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Ą</w:t>
      </w:r>
      <w:r>
        <w:rPr>
          <w:rFonts w:ascii="Arial" w:hAnsi="Arial" w:cs="Times New Roman"/>
          <w:spacing w:val="-3"/>
          <w:sz w:val="14"/>
          <w:szCs w:val="14"/>
        </w:rPr>
        <w:t>ž</w:t>
      </w:r>
      <w:r>
        <w:rPr>
          <w:rFonts w:ascii="Arial" w:hAnsi="Arial" w:cs="Arial"/>
          <w:spacing w:val="-3"/>
          <w:sz w:val="14"/>
          <w:szCs w:val="14"/>
        </w:rPr>
        <w:t>ulauk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s kaimas, Vilniaus rajonas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4"/>
          <w:sz w:val="14"/>
          <w:szCs w:val="14"/>
        </w:rPr>
        <w:t>10</w:t>
      </w:r>
    </w:p>
    <w:p w:rsidR="000A01CC" w:rsidRDefault="000A01CC" w:rsidP="007402E2">
      <w:pPr>
        <w:numPr>
          <w:ilvl w:val="0"/>
          <w:numId w:val="40"/>
        </w:numPr>
        <w:shd w:val="clear" w:color="auto" w:fill="FFFFFF"/>
        <w:tabs>
          <w:tab w:val="left" w:pos="355"/>
          <w:tab w:val="right" w:pos="6931"/>
        </w:tabs>
        <w:spacing w:line="230" w:lineRule="exact"/>
        <w:ind w:left="16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RU</w:t>
      </w:r>
      <w:r>
        <w:rPr>
          <w:rFonts w:ascii="Arial" w:hAnsi="Arial" w:cs="Times New Roman"/>
          <w:spacing w:val="-3"/>
          <w:sz w:val="14"/>
          <w:szCs w:val="14"/>
        </w:rPr>
        <w:t>Ž</w:t>
      </w:r>
      <w:r>
        <w:rPr>
          <w:rFonts w:ascii="Arial" w:hAnsi="Arial" w:cs="Arial"/>
          <w:spacing w:val="-3"/>
          <w:sz w:val="14"/>
          <w:szCs w:val="14"/>
        </w:rPr>
        <w:t>EL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E., EGLYNO G. 32A, PANEV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Times New Roman"/>
          <w:spacing w:val="-3"/>
          <w:sz w:val="14"/>
          <w:szCs w:val="14"/>
        </w:rPr>
        <w:t>Ž</w:t>
      </w:r>
      <w:r>
        <w:rPr>
          <w:rFonts w:ascii="Arial" w:hAnsi="Arial" w:cs="Arial"/>
          <w:spacing w:val="-3"/>
          <w:sz w:val="14"/>
          <w:szCs w:val="14"/>
        </w:rPr>
        <w:t>YS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5"/>
          <w:sz w:val="14"/>
          <w:szCs w:val="14"/>
        </w:rPr>
        <w:t>311</w:t>
      </w:r>
    </w:p>
    <w:p w:rsidR="000A01CC" w:rsidRDefault="000A01CC">
      <w:pPr>
        <w:shd w:val="clear" w:color="auto" w:fill="FFFFFF"/>
        <w:tabs>
          <w:tab w:val="right" w:pos="6917"/>
        </w:tabs>
        <w:spacing w:before="374" w:line="230" w:lineRule="exact"/>
        <w:ind w:left="350"/>
      </w:pPr>
      <w:r>
        <w:rPr>
          <w:rFonts w:ascii="Arial" w:hAnsi="Arial" w:cs="Arial"/>
          <w:spacing w:val="-3"/>
          <w:sz w:val="14"/>
          <w:szCs w:val="14"/>
        </w:rPr>
        <w:t>Sadauskait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S., Taikos g. 115-13,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25</w:t>
      </w:r>
    </w:p>
    <w:p w:rsidR="000A01CC" w:rsidRDefault="000A01CC" w:rsidP="007402E2">
      <w:pPr>
        <w:numPr>
          <w:ilvl w:val="0"/>
          <w:numId w:val="41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SAKALAUSKAIT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L., M. MA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VYDO G. 14-12,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>170</w:t>
      </w:r>
    </w:p>
    <w:p w:rsidR="000A01CC" w:rsidRDefault="000A01CC" w:rsidP="007402E2">
      <w:pPr>
        <w:numPr>
          <w:ilvl w:val="0"/>
          <w:numId w:val="41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Samu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ien</w:t>
      </w:r>
      <w:r>
        <w:rPr>
          <w:rFonts w:ascii="Arial" w:hAnsi="Arial" w:cs="Times New Roman"/>
          <w:spacing w:val="-3"/>
          <w:sz w:val="14"/>
          <w:szCs w:val="14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I., Vilties g. 12, Abromi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ki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k., Elektr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sav.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8"/>
          <w:sz w:val="14"/>
          <w:szCs w:val="14"/>
        </w:rPr>
        <w:t xml:space="preserve">345 </w:t>
      </w:r>
      <w:r>
        <w:rPr>
          <w:rFonts w:ascii="Arial" w:hAnsi="Arial" w:cs="Arial"/>
          <w:spacing w:val="-1"/>
          <w:sz w:val="14"/>
          <w:szCs w:val="14"/>
        </w:rPr>
        <w:t>9Savickien</w:t>
      </w:r>
      <w:r>
        <w:rPr>
          <w:rFonts w:ascii="Arial" w:hAnsi="Arial" w:cs="Times New Roman"/>
          <w:spacing w:val="-1"/>
          <w:sz w:val="14"/>
          <w:szCs w:val="14"/>
        </w:rPr>
        <w:t>ė</w:t>
      </w:r>
      <w:r>
        <w:rPr>
          <w:rFonts w:ascii="Arial" w:hAnsi="Arial" w:cs="Arial"/>
          <w:spacing w:val="-1"/>
          <w:sz w:val="14"/>
          <w:szCs w:val="14"/>
        </w:rPr>
        <w:t xml:space="preserve"> M., Mokyklos g. 19 A,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95</w:t>
      </w:r>
    </w:p>
    <w:p w:rsidR="000A01CC" w:rsidRDefault="000A01CC">
      <w:pPr>
        <w:rPr>
          <w:rFonts w:ascii="Times New Roman" w:hAnsi="Times New Roman" w:cs="Times New Roman"/>
          <w:sz w:val="2"/>
          <w:szCs w:val="2"/>
        </w:rPr>
      </w:pPr>
    </w:p>
    <w:p w:rsidR="000A01CC" w:rsidRDefault="000A01CC" w:rsidP="007402E2">
      <w:pPr>
        <w:numPr>
          <w:ilvl w:val="0"/>
          <w:numId w:val="42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SAVICKIEN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M., MOKYKLOS G. 19A,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98</w:t>
      </w:r>
    </w:p>
    <w:p w:rsidR="000A01CC" w:rsidRDefault="000A01CC" w:rsidP="007402E2">
      <w:pPr>
        <w:numPr>
          <w:ilvl w:val="0"/>
          <w:numId w:val="42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350" w:hanging="19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2"/>
          <w:sz w:val="14"/>
          <w:szCs w:val="14"/>
        </w:rPr>
        <w:t>SEREI</w:t>
      </w:r>
      <w:r>
        <w:rPr>
          <w:rFonts w:ascii="Arial" w:hAnsi="Arial" w:cs="Times New Roman"/>
          <w:spacing w:val="-2"/>
          <w:sz w:val="14"/>
          <w:szCs w:val="14"/>
        </w:rPr>
        <w:t>Č</w:t>
      </w:r>
      <w:r>
        <w:rPr>
          <w:rFonts w:ascii="Arial" w:hAnsi="Arial" w:cs="Arial"/>
          <w:spacing w:val="-2"/>
          <w:sz w:val="14"/>
          <w:szCs w:val="14"/>
        </w:rPr>
        <w:t>IKIEN</w:t>
      </w:r>
      <w:r>
        <w:rPr>
          <w:rFonts w:ascii="Arial" w:hAnsi="Arial" w:cs="Times New Roman"/>
          <w:spacing w:val="-2"/>
          <w:sz w:val="14"/>
          <w:szCs w:val="14"/>
        </w:rPr>
        <w:t>Ė</w:t>
      </w:r>
      <w:r>
        <w:rPr>
          <w:rFonts w:ascii="Arial" w:hAnsi="Arial" w:cs="Arial"/>
          <w:spacing w:val="-2"/>
          <w:sz w:val="14"/>
          <w:szCs w:val="14"/>
        </w:rPr>
        <w:t>D., Pu</w:t>
      </w:r>
      <w:r>
        <w:rPr>
          <w:rFonts w:ascii="Arial" w:hAnsi="Arial" w:cs="Times New Roman"/>
          <w:spacing w:val="-2"/>
          <w:sz w:val="14"/>
          <w:szCs w:val="14"/>
        </w:rPr>
        <w:t>šų</w:t>
      </w:r>
      <w:r>
        <w:rPr>
          <w:rFonts w:ascii="Arial" w:hAnsi="Arial" w:cs="Arial"/>
          <w:spacing w:val="-2"/>
          <w:sz w:val="14"/>
          <w:szCs w:val="14"/>
        </w:rPr>
        <w:t>g. 39-8,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 xml:space="preserve">158 </w:t>
      </w:r>
      <w:r>
        <w:rPr>
          <w:rFonts w:ascii="Arial" w:hAnsi="Arial" w:cs="Arial"/>
          <w:spacing w:val="-4"/>
          <w:sz w:val="14"/>
          <w:szCs w:val="14"/>
        </w:rPr>
        <w:t>SERGEEVA N., STR. MELENTEVOI  3-28, PRIAZHA KARELIA RUSSIA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4"/>
          <w:sz w:val="14"/>
          <w:szCs w:val="14"/>
        </w:rPr>
        <w:t>19</w:t>
      </w:r>
    </w:p>
    <w:p w:rsidR="000A01CC" w:rsidRDefault="000A01CC">
      <w:pPr>
        <w:rPr>
          <w:rFonts w:ascii="Times New Roman" w:hAnsi="Times New Roman" w:cs="Times New Roman"/>
          <w:sz w:val="2"/>
          <w:szCs w:val="2"/>
        </w:rPr>
      </w:pPr>
    </w:p>
    <w:p w:rsidR="000A01CC" w:rsidRDefault="000A01CC" w:rsidP="007402E2">
      <w:pPr>
        <w:numPr>
          <w:ilvl w:val="0"/>
          <w:numId w:val="43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SERGEEVA I., VYBORG HIGHWAY 27-3-528, ST. PETERSBURG, RUSSIA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8"/>
          <w:sz w:val="14"/>
          <w:szCs w:val="14"/>
        </w:rPr>
        <w:t>343</w:t>
      </w:r>
    </w:p>
    <w:p w:rsidR="000A01CC" w:rsidRDefault="000A01CC" w:rsidP="007402E2">
      <w:pPr>
        <w:numPr>
          <w:ilvl w:val="0"/>
          <w:numId w:val="43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 xml:space="preserve">Shestak J., 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iltnami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17-30, Pagiriai, Vilniaus raj.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 xml:space="preserve">153 </w:t>
      </w:r>
      <w:r>
        <w:rPr>
          <w:rFonts w:ascii="Arial" w:hAnsi="Arial" w:cs="Arial"/>
          <w:spacing w:val="6"/>
          <w:sz w:val="14"/>
          <w:szCs w:val="14"/>
        </w:rPr>
        <w:t>5SINKEVI</w:t>
      </w:r>
      <w:r>
        <w:rPr>
          <w:rFonts w:ascii="Arial" w:hAnsi="Arial" w:cs="Times New Roman"/>
          <w:spacing w:val="6"/>
          <w:sz w:val="14"/>
          <w:szCs w:val="14"/>
        </w:rPr>
        <w:t>Č</w:t>
      </w:r>
      <w:r>
        <w:rPr>
          <w:rFonts w:ascii="Arial" w:hAnsi="Arial" w:cs="Arial"/>
          <w:spacing w:val="6"/>
          <w:sz w:val="14"/>
          <w:szCs w:val="14"/>
        </w:rPr>
        <w:t>IEN</w:t>
      </w:r>
      <w:r>
        <w:rPr>
          <w:rFonts w:ascii="Arial" w:hAnsi="Arial" w:cs="Times New Roman"/>
          <w:spacing w:val="6"/>
          <w:sz w:val="14"/>
          <w:szCs w:val="14"/>
        </w:rPr>
        <w:t>Ė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pacing w:val="-5"/>
          <w:sz w:val="14"/>
          <w:szCs w:val="14"/>
        </w:rPr>
        <w:t>J., SOD</w:t>
      </w:r>
      <w:r>
        <w:rPr>
          <w:rFonts w:ascii="Arial" w:hAnsi="Arial" w:cs="Times New Roman"/>
          <w:spacing w:val="-5"/>
          <w:sz w:val="14"/>
          <w:szCs w:val="14"/>
        </w:rPr>
        <w:t>Ų</w:t>
      </w:r>
      <w:r>
        <w:rPr>
          <w:rFonts w:ascii="Arial" w:hAnsi="Arial" w:cs="Arial"/>
          <w:spacing w:val="-5"/>
          <w:sz w:val="14"/>
          <w:szCs w:val="14"/>
        </w:rPr>
        <w:t xml:space="preserve"> G. 1 3, JUOD</w:t>
      </w:r>
      <w:r>
        <w:rPr>
          <w:rFonts w:ascii="Arial" w:hAnsi="Arial" w:cs="Times New Roman"/>
          <w:spacing w:val="-5"/>
          <w:sz w:val="14"/>
          <w:szCs w:val="14"/>
        </w:rPr>
        <w:t>Š</w:t>
      </w:r>
      <w:r>
        <w:rPr>
          <w:rFonts w:ascii="Arial" w:hAnsi="Arial" w:cs="Arial"/>
          <w:spacing w:val="-5"/>
          <w:sz w:val="14"/>
          <w:szCs w:val="14"/>
        </w:rPr>
        <w:t>ILI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Ų</w:t>
      </w:r>
      <w:r>
        <w:rPr>
          <w:rFonts w:ascii="Arial" w:hAnsi="Arial" w:cs="Arial"/>
          <w:spacing w:val="-5"/>
          <w:sz w:val="14"/>
          <w:szCs w:val="14"/>
        </w:rPr>
        <w:t xml:space="preserve"> KM., VILNIAUS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>148</w:t>
      </w:r>
    </w:p>
    <w:p w:rsidR="000A01CC" w:rsidRDefault="000A01CC">
      <w:pPr>
        <w:rPr>
          <w:rFonts w:ascii="Times New Roman" w:hAnsi="Times New Roman" w:cs="Times New Roman"/>
          <w:sz w:val="2"/>
          <w:szCs w:val="2"/>
        </w:rPr>
      </w:pPr>
    </w:p>
    <w:p w:rsidR="000A01CC" w:rsidRDefault="000A01CC" w:rsidP="007402E2">
      <w:pPr>
        <w:numPr>
          <w:ilvl w:val="0"/>
          <w:numId w:val="44"/>
        </w:numPr>
        <w:shd w:val="clear" w:color="auto" w:fill="FFFFFF"/>
        <w:tabs>
          <w:tab w:val="left" w:pos="350"/>
          <w:tab w:val="left" w:pos="6398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Siven A., Pellavapolku 4 D 24, Porvoo, Finland 06450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108, 109</w:t>
      </w:r>
    </w:p>
    <w:p w:rsidR="000A01CC" w:rsidRDefault="000A01CC" w:rsidP="007402E2">
      <w:pPr>
        <w:numPr>
          <w:ilvl w:val="0"/>
          <w:numId w:val="44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SKAIVA JASEVI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Ū</w:t>
      </w:r>
      <w:r>
        <w:rPr>
          <w:rFonts w:ascii="Arial" w:hAnsi="Arial" w:cs="Arial"/>
          <w:spacing w:val="-4"/>
          <w:sz w:val="14"/>
          <w:szCs w:val="14"/>
        </w:rPr>
        <w:t>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I., A. STULGINSKIO 5-7,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219</w:t>
      </w:r>
    </w:p>
    <w:p w:rsidR="000A01CC" w:rsidRDefault="000A01CC" w:rsidP="007402E2">
      <w:pPr>
        <w:numPr>
          <w:ilvl w:val="0"/>
          <w:numId w:val="44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SKIBINIAUSKIEN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SKAIST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I., S. 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UKAUSKO G. 21-49,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180</w:t>
      </w:r>
    </w:p>
    <w:p w:rsidR="000A01CC" w:rsidRDefault="000A01CC" w:rsidP="007402E2">
      <w:pPr>
        <w:numPr>
          <w:ilvl w:val="0"/>
          <w:numId w:val="44"/>
        </w:numPr>
        <w:shd w:val="clear" w:color="auto" w:fill="FFFFFF"/>
        <w:tabs>
          <w:tab w:val="left" w:pos="350"/>
          <w:tab w:val="right" w:pos="6917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SMALECKAIT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G., NUGAL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>TOJ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18,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184</w:t>
      </w:r>
    </w:p>
    <w:p w:rsidR="000A01CC" w:rsidRDefault="000A01CC">
      <w:pPr>
        <w:rPr>
          <w:rFonts w:ascii="Times New Roman" w:hAnsi="Times New Roman" w:cs="Times New Roman"/>
          <w:sz w:val="2"/>
          <w:szCs w:val="2"/>
        </w:rPr>
      </w:pP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left" w:pos="6394"/>
        </w:tabs>
        <w:spacing w:line="230" w:lineRule="exact"/>
        <w:ind w:left="15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SMARKALOVA A. S., KALNI</w:t>
      </w: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KI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KM., VILNIAUS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>336, 337</w:t>
      </w: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right" w:pos="6917"/>
        </w:tabs>
        <w:spacing w:line="230" w:lineRule="exact"/>
        <w:ind w:left="15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 xml:space="preserve">SONGIN S., DAINAVOS G. 25, </w:t>
      </w: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AL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ININKAI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243</w:t>
      </w: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right" w:pos="6917"/>
        </w:tabs>
        <w:spacing w:line="230" w:lineRule="exact"/>
        <w:ind w:left="15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Stali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ū</w:t>
      </w:r>
      <w:r>
        <w:rPr>
          <w:rFonts w:ascii="Arial" w:hAnsi="Arial" w:cs="Arial"/>
          <w:spacing w:val="-4"/>
          <w:sz w:val="14"/>
          <w:szCs w:val="14"/>
        </w:rPr>
        <w:t>nait</w:t>
      </w:r>
      <w:r>
        <w:rPr>
          <w:rFonts w:ascii="Arial" w:hAnsi="Arial" w:cs="Times New Roman"/>
          <w:spacing w:val="-4"/>
          <w:sz w:val="14"/>
          <w:szCs w:val="14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A., Pramon</w:t>
      </w:r>
      <w:r>
        <w:rPr>
          <w:rFonts w:ascii="Arial" w:hAnsi="Arial" w:cs="Times New Roman"/>
          <w:spacing w:val="-4"/>
          <w:sz w:val="14"/>
          <w:szCs w:val="14"/>
        </w:rPr>
        <w:t>ė</w:t>
      </w:r>
      <w:r>
        <w:rPr>
          <w:rFonts w:ascii="Arial" w:hAnsi="Arial" w:cs="Arial"/>
          <w:spacing w:val="-4"/>
          <w:sz w:val="14"/>
          <w:szCs w:val="14"/>
        </w:rPr>
        <w:t>s g. 24-611,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302</w:t>
      </w: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right" w:pos="6917"/>
        </w:tabs>
        <w:spacing w:line="230" w:lineRule="exact"/>
        <w:ind w:left="15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sz w:val="14"/>
          <w:szCs w:val="14"/>
        </w:rPr>
        <w:t>STANIONIEN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V., KLEV</w:t>
      </w:r>
      <w:r>
        <w:rPr>
          <w:rFonts w:ascii="Arial" w:hAnsi="Arial" w:cs="Times New Roman"/>
          <w:spacing w:val="-3"/>
          <w:sz w:val="14"/>
          <w:szCs w:val="14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29, KIEMELIAI VILNIAUS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247</w:t>
      </w: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right" w:pos="6917"/>
        </w:tabs>
        <w:spacing w:line="230" w:lineRule="exact"/>
        <w:ind w:left="15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Starodubceva N., Vaduvos g. 26-32,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54</w:t>
      </w: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right" w:pos="6917"/>
        </w:tabs>
        <w:spacing w:line="230" w:lineRule="exact"/>
        <w:ind w:left="15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Stasionien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R., Giruli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18-31,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303</w:t>
      </w: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right" w:pos="6917"/>
        </w:tabs>
        <w:spacing w:line="230" w:lineRule="exact"/>
        <w:ind w:left="154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STA</w:t>
      </w: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AITYT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MINGAIL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M., PIENI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13, GARLIAVA KAUNO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368</w:t>
      </w:r>
    </w:p>
    <w:p w:rsidR="000A01CC" w:rsidRDefault="000A01CC" w:rsidP="007402E2">
      <w:pPr>
        <w:numPr>
          <w:ilvl w:val="0"/>
          <w:numId w:val="45"/>
        </w:numPr>
        <w:shd w:val="clear" w:color="auto" w:fill="FFFFFF"/>
        <w:tabs>
          <w:tab w:val="left" w:pos="346"/>
          <w:tab w:val="right" w:pos="6917"/>
        </w:tabs>
        <w:spacing w:line="230" w:lineRule="exact"/>
        <w:ind w:left="346" w:hanging="19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STRUMSKIEN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A., K. SEMENAVI</w:t>
      </w:r>
      <w:r>
        <w:rPr>
          <w:rFonts w:ascii="Arial" w:hAnsi="Arial" w:cs="Times New Roman"/>
          <w:spacing w:val="-4"/>
          <w:sz w:val="14"/>
          <w:szCs w:val="14"/>
        </w:rPr>
        <w:t>Č</w:t>
      </w:r>
      <w:r>
        <w:rPr>
          <w:rFonts w:ascii="Arial" w:hAnsi="Arial" w:cs="Arial"/>
          <w:spacing w:val="-4"/>
          <w:sz w:val="14"/>
          <w:szCs w:val="14"/>
        </w:rPr>
        <w:t>IAUS G. 2-9,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 xml:space="preserve">328 </w:t>
      </w:r>
      <w:r>
        <w:rPr>
          <w:rFonts w:ascii="Arial" w:hAnsi="Arial" w:cs="Arial"/>
          <w:spacing w:val="-4"/>
          <w:sz w:val="14"/>
          <w:szCs w:val="14"/>
        </w:rPr>
        <w:t>S</w:t>
      </w:r>
      <w:r>
        <w:rPr>
          <w:rFonts w:ascii="Arial" w:hAnsi="Arial" w:cs="Times New Roman"/>
          <w:spacing w:val="-4"/>
          <w:sz w:val="14"/>
          <w:szCs w:val="14"/>
        </w:rPr>
        <w:t>Ū</w:t>
      </w:r>
      <w:r>
        <w:rPr>
          <w:rFonts w:ascii="Arial" w:hAnsi="Arial" w:cs="Arial"/>
          <w:spacing w:val="-4"/>
          <w:sz w:val="14"/>
          <w:szCs w:val="14"/>
        </w:rPr>
        <w:t>D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M., PRIEGLIAUS G. 10-32,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0"/>
          <w:sz w:val="14"/>
          <w:szCs w:val="14"/>
        </w:rPr>
        <w:t>359</w:t>
      </w:r>
    </w:p>
    <w:p w:rsidR="000A01CC" w:rsidRDefault="000A01CC">
      <w:pPr>
        <w:shd w:val="clear" w:color="auto" w:fill="FFFFFF"/>
        <w:tabs>
          <w:tab w:val="right" w:pos="6917"/>
        </w:tabs>
        <w:spacing w:line="230" w:lineRule="exact"/>
        <w:ind w:left="158"/>
      </w:pPr>
      <w:r>
        <w:rPr>
          <w:rFonts w:ascii="Arial" w:hAnsi="Arial" w:cs="Arial"/>
          <w:spacing w:val="-4"/>
          <w:sz w:val="14"/>
          <w:szCs w:val="14"/>
        </w:rPr>
        <w:t>9   SVILO I., RYTO G. 12, DEMBAVOS KM., VEL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IO SEN., PANEV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IO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240</w:t>
      </w:r>
    </w:p>
    <w:p w:rsidR="000A01CC" w:rsidRDefault="000A01CC">
      <w:pPr>
        <w:shd w:val="clear" w:color="auto" w:fill="FFFFFF"/>
        <w:spacing w:before="134"/>
        <w:ind w:left="125"/>
      </w:pPr>
      <w:r>
        <w:rPr>
          <w:rFonts w:ascii="Times New Roman" w:hAnsi="Times New Roman" w:cs="Times New Roman"/>
          <w:b/>
          <w:bCs/>
        </w:rPr>
        <w:t>Š</w:t>
      </w:r>
    </w:p>
    <w:p w:rsidR="000A01CC" w:rsidRDefault="000A01CC" w:rsidP="007402E2">
      <w:pPr>
        <w:numPr>
          <w:ilvl w:val="0"/>
          <w:numId w:val="46"/>
        </w:numPr>
        <w:shd w:val="clear" w:color="auto" w:fill="FFFFFF"/>
        <w:tabs>
          <w:tab w:val="left" w:pos="350"/>
          <w:tab w:val="left" w:pos="6643"/>
        </w:tabs>
        <w:spacing w:before="10"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5"/>
          <w:sz w:val="14"/>
          <w:szCs w:val="14"/>
        </w:rPr>
        <w:t>Š</w:t>
      </w:r>
      <w:r>
        <w:rPr>
          <w:rFonts w:ascii="Arial" w:hAnsi="Arial" w:cs="Arial"/>
          <w:spacing w:val="-5"/>
          <w:sz w:val="14"/>
          <w:szCs w:val="14"/>
        </w:rPr>
        <w:t>ATIEN</w:t>
      </w:r>
      <w:r>
        <w:rPr>
          <w:rFonts w:ascii="Arial" w:hAnsi="Arial" w:cs="Times New Roman"/>
          <w:spacing w:val="-5"/>
          <w:sz w:val="14"/>
          <w:szCs w:val="14"/>
        </w:rPr>
        <w:t>Ė</w:t>
      </w:r>
      <w:r>
        <w:rPr>
          <w:rFonts w:ascii="Arial" w:hAnsi="Arial" w:cs="Arial"/>
          <w:spacing w:val="-5"/>
          <w:sz w:val="14"/>
          <w:szCs w:val="14"/>
        </w:rPr>
        <w:t xml:space="preserve"> S.,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149</w:t>
      </w:r>
    </w:p>
    <w:p w:rsidR="000A01CC" w:rsidRDefault="000A01CC" w:rsidP="007402E2">
      <w:pPr>
        <w:numPr>
          <w:ilvl w:val="0"/>
          <w:numId w:val="46"/>
        </w:numPr>
        <w:shd w:val="clear" w:color="auto" w:fill="FFFFFF"/>
        <w:tabs>
          <w:tab w:val="left" w:pos="350"/>
          <w:tab w:val="left" w:pos="6643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4"/>
          <w:sz w:val="14"/>
          <w:szCs w:val="14"/>
        </w:rPr>
        <w:t>Š</w:t>
      </w:r>
      <w:r>
        <w:rPr>
          <w:rFonts w:ascii="Arial" w:hAnsi="Arial" w:cs="Arial"/>
          <w:spacing w:val="-4"/>
          <w:sz w:val="14"/>
          <w:szCs w:val="14"/>
        </w:rPr>
        <w:t>AVELIEN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</w:t>
      </w: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., ZUJ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Ū</w:t>
      </w:r>
      <w:r>
        <w:rPr>
          <w:rFonts w:ascii="Arial" w:hAnsi="Arial" w:cs="Arial"/>
          <w:spacing w:val="-4"/>
          <w:sz w:val="14"/>
          <w:szCs w:val="14"/>
        </w:rPr>
        <w:t>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19, ZUJ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Ū</w:t>
      </w:r>
      <w:r>
        <w:rPr>
          <w:rFonts w:ascii="Arial" w:hAnsi="Arial" w:cs="Arial"/>
          <w:spacing w:val="-4"/>
          <w:sz w:val="14"/>
          <w:szCs w:val="14"/>
        </w:rPr>
        <w:t>NAI, VILNIAUS RAJ.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366</w:t>
      </w:r>
    </w:p>
    <w:p w:rsidR="000A01CC" w:rsidRDefault="000A01CC" w:rsidP="007402E2">
      <w:pPr>
        <w:numPr>
          <w:ilvl w:val="0"/>
          <w:numId w:val="46"/>
        </w:numPr>
        <w:shd w:val="clear" w:color="auto" w:fill="FFFFFF"/>
        <w:tabs>
          <w:tab w:val="left" w:pos="350"/>
          <w:tab w:val="left" w:pos="6643"/>
        </w:tabs>
        <w:spacing w:line="230" w:lineRule="exact"/>
        <w:ind w:left="158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 xml:space="preserve">estak G., 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iltnami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17-30, Pagiriai, Vilniaus raj.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>239</w:t>
      </w:r>
    </w:p>
    <w:p w:rsidR="000A01CC" w:rsidRDefault="000A01CC" w:rsidP="007402E2">
      <w:pPr>
        <w:numPr>
          <w:ilvl w:val="0"/>
          <w:numId w:val="46"/>
        </w:numPr>
        <w:shd w:val="clear" w:color="auto" w:fill="FFFFFF"/>
        <w:tabs>
          <w:tab w:val="left" w:pos="350"/>
          <w:tab w:val="left" w:pos="6643"/>
        </w:tabs>
        <w:spacing w:line="230" w:lineRule="exact"/>
        <w:ind w:left="350" w:hanging="192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5"/>
          <w:sz w:val="14"/>
          <w:szCs w:val="14"/>
        </w:rPr>
        <w:t>Š</w:t>
      </w:r>
      <w:r>
        <w:rPr>
          <w:rFonts w:ascii="Arial" w:hAnsi="Arial" w:cs="Arial"/>
          <w:spacing w:val="-5"/>
          <w:sz w:val="14"/>
          <w:szCs w:val="14"/>
        </w:rPr>
        <w:t>E</w:t>
      </w:r>
      <w:r>
        <w:rPr>
          <w:rFonts w:ascii="Arial" w:hAnsi="Arial" w:cs="Times New Roman"/>
          <w:spacing w:val="-5"/>
          <w:sz w:val="14"/>
          <w:szCs w:val="14"/>
        </w:rPr>
        <w:t>Š</w:t>
      </w:r>
      <w:r>
        <w:rPr>
          <w:rFonts w:ascii="Arial" w:hAnsi="Arial" w:cs="Arial"/>
          <w:spacing w:val="-5"/>
          <w:sz w:val="14"/>
          <w:szCs w:val="14"/>
        </w:rPr>
        <w:t>TAKAUSKIEN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Ė</w:t>
      </w:r>
      <w:r>
        <w:rPr>
          <w:rFonts w:ascii="Arial" w:hAnsi="Arial" w:cs="Arial"/>
          <w:spacing w:val="-5"/>
          <w:sz w:val="14"/>
          <w:szCs w:val="14"/>
        </w:rPr>
        <w:t xml:space="preserve"> R., BA</w:t>
      </w:r>
      <w:r>
        <w:rPr>
          <w:rFonts w:ascii="Arial" w:hAnsi="Arial" w:cs="Times New Roman"/>
          <w:spacing w:val="-5"/>
          <w:sz w:val="14"/>
          <w:szCs w:val="14"/>
        </w:rPr>
        <w:t>Ž</w:t>
      </w:r>
      <w:r>
        <w:rPr>
          <w:rFonts w:ascii="Arial" w:hAnsi="Arial" w:cs="Arial"/>
          <w:spacing w:val="-5"/>
          <w:sz w:val="14"/>
          <w:szCs w:val="14"/>
        </w:rPr>
        <w:t>NY</w:t>
      </w:r>
      <w:r>
        <w:rPr>
          <w:rFonts w:ascii="Arial" w:hAnsi="Arial" w:cs="Times New Roman"/>
          <w:spacing w:val="-5"/>
          <w:sz w:val="14"/>
          <w:szCs w:val="14"/>
          <w:u w:val="single"/>
        </w:rPr>
        <w:t>Č</w:t>
      </w:r>
      <w:r>
        <w:rPr>
          <w:rFonts w:ascii="Arial" w:hAnsi="Arial" w:cs="Arial"/>
          <w:spacing w:val="-5"/>
          <w:sz w:val="14"/>
          <w:szCs w:val="14"/>
        </w:rPr>
        <w:t>IOS G. 15, ARCI</w:t>
      </w:r>
      <w:r>
        <w:rPr>
          <w:rFonts w:ascii="Arial" w:hAnsi="Arial" w:cs="Times New Roman"/>
          <w:spacing w:val="-5"/>
          <w:sz w:val="14"/>
          <w:szCs w:val="14"/>
        </w:rPr>
        <w:t>Š</w:t>
      </w:r>
      <w:r>
        <w:rPr>
          <w:rFonts w:ascii="Arial" w:hAnsi="Arial" w:cs="Arial"/>
          <w:spacing w:val="-5"/>
          <w:sz w:val="14"/>
          <w:szCs w:val="14"/>
        </w:rPr>
        <w:t>KONI</w:t>
      </w:r>
      <w:r>
        <w:rPr>
          <w:rFonts w:ascii="Arial" w:hAnsi="Arial" w:cs="Times New Roman"/>
          <w:spacing w:val="-5"/>
          <w:sz w:val="14"/>
          <w:szCs w:val="14"/>
        </w:rPr>
        <w:t>Ų</w:t>
      </w:r>
      <w:r>
        <w:rPr>
          <w:rFonts w:ascii="Arial" w:hAnsi="Arial" w:cs="Arial"/>
          <w:spacing w:val="-5"/>
          <w:sz w:val="14"/>
          <w:szCs w:val="14"/>
        </w:rPr>
        <w:t xml:space="preserve"> KM., ALYTAUS RA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4"/>
          <w:sz w:val="14"/>
          <w:szCs w:val="14"/>
        </w:rPr>
        <w:t xml:space="preserve">201 </w:t>
      </w:r>
      <w:r>
        <w:rPr>
          <w:rFonts w:ascii="Arial" w:hAnsi="Arial" w:cs="Times New Roman"/>
          <w:spacing w:val="-2"/>
          <w:sz w:val="14"/>
          <w:szCs w:val="14"/>
        </w:rPr>
        <w:t>Š</w:t>
      </w:r>
      <w:r>
        <w:rPr>
          <w:rFonts w:ascii="Arial" w:hAnsi="Arial" w:cs="Arial"/>
          <w:spacing w:val="-2"/>
          <w:sz w:val="14"/>
          <w:szCs w:val="14"/>
        </w:rPr>
        <w:t>imonelyt</w:t>
      </w:r>
      <w:r>
        <w:rPr>
          <w:rFonts w:ascii="Arial" w:hAnsi="Arial" w:cs="Times New Roman"/>
          <w:spacing w:val="-2"/>
          <w:sz w:val="14"/>
          <w:szCs w:val="14"/>
        </w:rPr>
        <w:t>ė</w:t>
      </w:r>
      <w:r>
        <w:rPr>
          <w:rFonts w:ascii="Arial" w:hAnsi="Arial" w:cs="Arial"/>
          <w:spacing w:val="-2"/>
          <w:sz w:val="14"/>
          <w:szCs w:val="14"/>
        </w:rPr>
        <w:t>A., Klev</w:t>
      </w:r>
      <w:r>
        <w:rPr>
          <w:rFonts w:ascii="Arial" w:hAnsi="Arial" w:cs="Times New Roman"/>
          <w:spacing w:val="-2"/>
          <w:sz w:val="14"/>
          <w:szCs w:val="14"/>
        </w:rPr>
        <w:t>ų</w:t>
      </w:r>
      <w:r>
        <w:rPr>
          <w:rFonts w:ascii="Arial" w:hAnsi="Arial" w:cs="Arial"/>
          <w:spacing w:val="-2"/>
          <w:sz w:val="14"/>
          <w:szCs w:val="14"/>
        </w:rPr>
        <w:t xml:space="preserve">g. 15-8, </w:t>
      </w:r>
      <w:r>
        <w:rPr>
          <w:rFonts w:ascii="Arial" w:hAnsi="Arial" w:cs="Times New Roman"/>
          <w:spacing w:val="-2"/>
          <w:sz w:val="14"/>
          <w:szCs w:val="14"/>
        </w:rPr>
        <w:t>Š</w:t>
      </w:r>
      <w:r>
        <w:rPr>
          <w:rFonts w:ascii="Arial" w:hAnsi="Arial" w:cs="Arial"/>
          <w:spacing w:val="-2"/>
          <w:sz w:val="14"/>
          <w:szCs w:val="14"/>
        </w:rPr>
        <w:t>iauliai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6"/>
          <w:sz w:val="14"/>
          <w:szCs w:val="14"/>
        </w:rPr>
        <w:t xml:space="preserve">260 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imonelyt</w:t>
      </w:r>
      <w:r>
        <w:rPr>
          <w:rFonts w:ascii="Arial" w:hAnsi="Arial" w:cs="Times New Roman"/>
          <w:spacing w:val="-3"/>
          <w:sz w:val="14"/>
          <w:szCs w:val="14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A., 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iauliai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5"/>
          <w:sz w:val="14"/>
          <w:szCs w:val="14"/>
        </w:rPr>
        <w:t>267</w:t>
      </w:r>
    </w:p>
    <w:p w:rsidR="000A01CC" w:rsidRDefault="000A01CC">
      <w:pPr>
        <w:shd w:val="clear" w:color="auto" w:fill="FFFFFF"/>
        <w:spacing w:before="312"/>
        <w:ind w:right="34"/>
        <w:jc w:val="center"/>
      </w:pPr>
      <w:r>
        <w:t>124</w:t>
      </w:r>
    </w:p>
    <w:p w:rsidR="000A01CC" w:rsidRDefault="000A01CC">
      <w:pPr>
        <w:shd w:val="clear" w:color="auto" w:fill="FFFFFF"/>
        <w:spacing w:before="312"/>
        <w:ind w:right="34"/>
        <w:jc w:val="center"/>
        <w:sectPr w:rsidR="000A01CC">
          <w:pgSz w:w="11909" w:h="16834"/>
          <w:pgMar w:top="1440" w:right="2485" w:bottom="720" w:left="2517" w:header="567" w:footer="567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12"/>
        <w:gridCol w:w="1363"/>
      </w:tblGrid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6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imon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iauliai, Lietuva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259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7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imonelyt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A. &amp; Alekseeva, Klev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15-8,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iauliai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268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8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IRVAITYT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E., SM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LIO G. 30, KAUNAS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62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9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IUG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DEN</w:t>
            </w:r>
            <w:r>
              <w:rPr>
                <w:rFonts w:ascii="Arial" w:hAnsi="Arial" w:cs="Times New Roman"/>
                <w:sz w:val="14"/>
                <w:szCs w:val="14"/>
              </w:rPr>
              <w:t>Ę</w:t>
            </w:r>
            <w:r>
              <w:rPr>
                <w:rFonts w:ascii="Arial" w:hAnsi="Arial" w:cs="Arial"/>
                <w:sz w:val="14"/>
                <w:szCs w:val="14"/>
              </w:rPr>
              <w:t xml:space="preserve"> J., SEIN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G. 55, LAZDIJAI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0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okaityt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Antakalnio g. 22-7,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169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 xml:space="preserve">1    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OKAITYT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IR TUMPPILA MIMMI V., ANTAKALNIO G. 22-7,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254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272  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TURA V.,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123</w:t>
            </w:r>
          </w:p>
        </w:tc>
      </w:tr>
      <w:tr w:rsidR="000A01CC" w:rsidRPr="0027527D">
        <w:trPr>
          <w:trHeight w:hRule="exact" w:val="379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6"/>
            </w:pPr>
            <w:r w:rsidRPr="0027527D"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TALMANTAIT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100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274   TALUNTIS Z., KANTO AL. 8-9,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331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68"/>
            </w:pPr>
            <w:r w:rsidRPr="0027527D">
              <w:rPr>
                <w:rFonts w:ascii="Arial" w:hAnsi="Arial" w:cs="Arial"/>
                <w:sz w:val="14"/>
                <w:szCs w:val="14"/>
              </w:rPr>
              <w:t>5   Tama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auskait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G., Gele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inkelio 84, Lentvaris, Trakg rajonas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6   Tama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altinio g. 7, Jonava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116, 117, 119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7   TARASEVI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PRAMON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PR. 28-112, KAUNAS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156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68"/>
            </w:pPr>
            <w:r w:rsidRPr="0027527D">
              <w:rPr>
                <w:rFonts w:ascii="Arial" w:hAnsi="Arial" w:cs="Arial"/>
                <w:sz w:val="14"/>
                <w:szCs w:val="14"/>
              </w:rPr>
              <w:t>8   Tka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enko L.,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ininkai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51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279   Tovstucha R., Vandentiekio g. 40-4, Vilnius 03151 Lietuva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266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280   TOVSTUKHA R., VANDENTIEKIO G. 40-4,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262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 TUMA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 xml:space="preserve"> J., SUBA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43-26,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45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TUMKIEN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24</w:t>
            </w:r>
          </w:p>
        </w:tc>
      </w:tr>
      <w:tr w:rsidR="000A01CC" w:rsidRPr="0027527D">
        <w:trPr>
          <w:trHeight w:hRule="exact" w:val="379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U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U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ACKAIT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VILNIAUS G. 19-38,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IRVINTOS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101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4   U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OLIEN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-STANKEVI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272, 273, 285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36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U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OLIEN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-STANKEVI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I., V. GERULAI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IO G. 1-103,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281</w:t>
            </w:r>
          </w:p>
        </w:tc>
      </w:tr>
      <w:tr w:rsidR="000A01CC" w:rsidRPr="0027527D">
        <w:trPr>
          <w:trHeight w:hRule="exact" w:val="379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91"/>
            </w:pPr>
            <w:r w:rsidRPr="0027527D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286   VAITIEKAITIS T., TAIKOS G.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320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 xml:space="preserve">VAITKAI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., VARN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77,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37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VAITKIEN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I., VARN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77,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40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VAITKUNSKAS R., M. MARCINKEVI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IAUS G. 3-40,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110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0   Vaitkunskien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Skrobl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6-82 Vilnius Lietuva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140, 144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    VALEIKAIT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IR AUKS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PO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KUVIEN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A., A. JUOZAPAVI</w:t>
            </w:r>
            <w:r>
              <w:rPr>
                <w:rFonts w:ascii="Arial" w:hAnsi="Arial" w:cs="Times New Roman"/>
                <w:spacing w:val="-4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IAUS G. 9A-20, V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63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VALIAUGIEN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R., BALT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PR. 121-50, KAUNAS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297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4"/>
            </w:pPr>
            <w:r w:rsidRPr="0027527D">
              <w:rPr>
                <w:rFonts w:ascii="Arial" w:hAnsi="Arial" w:cs="Arial"/>
                <w:sz w:val="14"/>
                <w:szCs w:val="14"/>
              </w:rPr>
              <w:t>3   Valuntait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Matvejeva G., Vinco Kr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47-31, Kaunas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198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4   VALUNTAIT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MATVEJEVA G., V. KREVES G. 47-31, KAUNAS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194, 199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5   Ve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erskien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Buik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k., Ja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Times New Roman"/>
                <w:sz w:val="14"/>
                <w:szCs w:val="14"/>
              </w:rPr>
              <w:t>ū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sen.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al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inink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raj. Lietuva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277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326"/>
            </w:pPr>
            <w:r w:rsidRPr="0027527D"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lyvis D., Polocko g. 8-1, Vilnius 01204 Lietuva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88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pacing w:val="-3"/>
                <w:sz w:val="14"/>
                <w:szCs w:val="14"/>
              </w:rPr>
              <w:t>7   VENSIEN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 xml:space="preserve"> L., 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ALIOJI G. 11, BALTRU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Š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AI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Č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IAI, TAURAG</w:t>
            </w:r>
            <w:r>
              <w:rPr>
                <w:rFonts w:ascii="Arial" w:hAnsi="Arial" w:cs="Times New Roman"/>
                <w:spacing w:val="-3"/>
                <w:sz w:val="14"/>
                <w:szCs w:val="14"/>
              </w:rPr>
              <w:t>Ė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S RAJ.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93</w:t>
            </w:r>
          </w:p>
        </w:tc>
      </w:tr>
      <w:tr w:rsidR="000A01CC" w:rsidRPr="0027527D">
        <w:trPr>
          <w:trHeight w:hRule="exact" w:val="23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8   Verkauskien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V., </w:t>
            </w:r>
            <w:r>
              <w:rPr>
                <w:rFonts w:ascii="Arial" w:hAnsi="Arial" w:cs="Times New Roman"/>
                <w:sz w:val="14"/>
                <w:szCs w:val="14"/>
              </w:rPr>
              <w:t>Š</w:t>
            </w:r>
            <w:r>
              <w:rPr>
                <w:rFonts w:ascii="Arial" w:hAnsi="Arial" w:cs="Arial"/>
                <w:sz w:val="14"/>
                <w:szCs w:val="14"/>
              </w:rPr>
              <w:t>vitrigailos g. 6/15-29, Vilnius Lietuva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222, 225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9   VEVERSEVI</w:t>
            </w:r>
            <w:r>
              <w:rPr>
                <w:rFonts w:ascii="Arial" w:hAnsi="Arial" w:cs="Times New Roman"/>
                <w:sz w:val="14"/>
                <w:szCs w:val="14"/>
              </w:rPr>
              <w:t>Č</w:t>
            </w:r>
            <w:r>
              <w:rPr>
                <w:rFonts w:ascii="Arial" w:hAnsi="Arial" w:cs="Arial"/>
                <w:sz w:val="14"/>
                <w:szCs w:val="14"/>
              </w:rPr>
              <w:t>IEN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N., </w:t>
            </w:r>
            <w:r>
              <w:rPr>
                <w:rFonts w:ascii="Arial" w:hAnsi="Arial" w:cs="Times New Roman"/>
                <w:sz w:val="14"/>
                <w:szCs w:val="14"/>
              </w:rPr>
              <w:t>Ž</w:t>
            </w:r>
            <w:r>
              <w:rPr>
                <w:rFonts w:ascii="Arial" w:hAnsi="Arial" w:cs="Arial"/>
                <w:sz w:val="14"/>
                <w:szCs w:val="14"/>
              </w:rPr>
              <w:t>EMOJI G. 85-2,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179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Arial" w:hAnsi="Arial" w:cs="Arial"/>
                <w:sz w:val="14"/>
                <w:szCs w:val="14"/>
              </w:rPr>
              <w:t>300   VINCEL R.,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pacing w:val="-4"/>
                <w:sz w:val="14"/>
                <w:szCs w:val="14"/>
              </w:rPr>
              <w:t>163, 164, 165, 166</w:t>
            </w:r>
          </w:p>
        </w:tc>
      </w:tr>
      <w:tr w:rsidR="000A01CC" w:rsidRPr="0027527D">
        <w:trPr>
          <w:trHeight w:hRule="exact" w:val="230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49"/>
            </w:pPr>
            <w:r w:rsidRPr="0027527D">
              <w:rPr>
                <w:rFonts w:ascii="Arial" w:hAnsi="Arial" w:cs="Arial"/>
                <w:sz w:val="14"/>
                <w:szCs w:val="14"/>
              </w:rPr>
              <w:t>1   Vitkut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Ukmerg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>s g. 236-18, Vilnius Lietuva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321</w:t>
            </w:r>
          </w:p>
        </w:tc>
      </w:tr>
      <w:tr w:rsidR="000A01CC" w:rsidRPr="0027527D">
        <w:trPr>
          <w:trHeight w:hRule="exact" w:val="245"/>
        </w:trPr>
        <w:tc>
          <w:tcPr>
            <w:tcW w:w="57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ind w:left="139"/>
            </w:pPr>
            <w:r w:rsidRPr="0027527D">
              <w:rPr>
                <w:rFonts w:ascii="Arial" w:hAnsi="Arial" w:cs="Arial"/>
                <w:sz w:val="14"/>
                <w:szCs w:val="14"/>
              </w:rPr>
              <w:t>2   VOSYL</w:t>
            </w:r>
            <w:r>
              <w:rPr>
                <w:rFonts w:ascii="Arial" w:hAnsi="Arial" w:cs="Times New Roman"/>
                <w:sz w:val="14"/>
                <w:szCs w:val="14"/>
              </w:rPr>
              <w:t>Ė</w:t>
            </w:r>
            <w:r>
              <w:rPr>
                <w:rFonts w:ascii="Arial" w:hAnsi="Arial" w:cs="Arial"/>
                <w:sz w:val="14"/>
                <w:szCs w:val="14"/>
              </w:rPr>
              <w:t xml:space="preserve"> L., GURI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SOD</w:t>
            </w:r>
            <w:r>
              <w:rPr>
                <w:rFonts w:ascii="Arial" w:hAnsi="Arial" w:cs="Times New Roman"/>
                <w:sz w:val="14"/>
                <w:szCs w:val="14"/>
              </w:rPr>
              <w:t>Ų</w:t>
            </w:r>
            <w:r>
              <w:rPr>
                <w:rFonts w:ascii="Arial" w:hAnsi="Arial" w:cs="Arial"/>
                <w:sz w:val="14"/>
                <w:szCs w:val="14"/>
              </w:rPr>
              <w:t xml:space="preserve"> 10-JI 51, VILNIUS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Arial" w:hAnsi="Arial" w:cs="Arial"/>
                <w:sz w:val="14"/>
                <w:szCs w:val="14"/>
              </w:rPr>
              <w:t>23</w:t>
            </w:r>
          </w:p>
        </w:tc>
      </w:tr>
    </w:tbl>
    <w:p w:rsidR="000A01CC" w:rsidRDefault="000A01CC">
      <w:pPr>
        <w:shd w:val="clear" w:color="auto" w:fill="FFFFFF"/>
        <w:spacing w:before="307"/>
        <w:ind w:left="5"/>
        <w:jc w:val="center"/>
      </w:pPr>
      <w:r>
        <w:rPr>
          <w:rFonts w:ascii="Arial" w:hAnsi="Arial" w:cs="Arial"/>
          <w:sz w:val="14"/>
          <w:szCs w:val="14"/>
        </w:rPr>
        <w:t>8</w:t>
      </w:r>
    </w:p>
    <w:p w:rsidR="000A01CC" w:rsidRDefault="000A01CC">
      <w:pPr>
        <w:shd w:val="clear" w:color="auto" w:fill="FFFFFF"/>
        <w:spacing w:before="163"/>
        <w:ind w:left="19"/>
        <w:jc w:val="center"/>
      </w:pPr>
      <w:r>
        <w:rPr>
          <w:spacing w:val="-22"/>
        </w:rPr>
        <w:t>125</w:t>
      </w:r>
    </w:p>
    <w:p w:rsidR="000A01CC" w:rsidRDefault="000A01CC">
      <w:pPr>
        <w:shd w:val="clear" w:color="auto" w:fill="FFFFFF"/>
        <w:spacing w:before="163"/>
        <w:ind w:left="19"/>
        <w:jc w:val="center"/>
        <w:sectPr w:rsidR="000A01CC">
          <w:pgSz w:w="11909" w:h="16834"/>
          <w:pgMar w:top="1440" w:right="2427" w:bottom="720" w:left="2407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</w:pPr>
      <w:r>
        <w:rPr>
          <w:rFonts w:ascii="Times New Roman" w:hAnsi="Times New Roman" w:cs="Times New Roman"/>
          <w:b/>
          <w:bCs/>
        </w:rPr>
        <w:t>Z</w:t>
      </w:r>
    </w:p>
    <w:p w:rsidR="000A01CC" w:rsidRDefault="000A01CC" w:rsidP="007402E2">
      <w:pPr>
        <w:numPr>
          <w:ilvl w:val="0"/>
          <w:numId w:val="47"/>
        </w:numPr>
        <w:shd w:val="clear" w:color="auto" w:fill="FFFFFF"/>
        <w:tabs>
          <w:tab w:val="left" w:pos="230"/>
          <w:tab w:val="right" w:pos="6826"/>
        </w:tabs>
        <w:spacing w:before="14"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ZEMLAINSKAJA M., SAKALAI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43,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29</w:t>
      </w:r>
    </w:p>
    <w:p w:rsidR="000A01CC" w:rsidRDefault="000A01CC" w:rsidP="007402E2">
      <w:pPr>
        <w:numPr>
          <w:ilvl w:val="0"/>
          <w:numId w:val="47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ZEMLAINSKAJA M., SAKALAI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Č</w:t>
      </w:r>
      <w:r>
        <w:rPr>
          <w:rFonts w:ascii="Arial" w:hAnsi="Arial" w:cs="Arial"/>
          <w:spacing w:val="-4"/>
          <w:sz w:val="14"/>
          <w:szCs w:val="14"/>
        </w:rPr>
        <w:t>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43,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3"/>
          <w:sz w:val="14"/>
          <w:szCs w:val="14"/>
        </w:rPr>
        <w:t>34</w:t>
      </w:r>
    </w:p>
    <w:p w:rsidR="000A01CC" w:rsidRDefault="000A01CC" w:rsidP="007402E2">
      <w:pPr>
        <w:numPr>
          <w:ilvl w:val="0"/>
          <w:numId w:val="47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ZHURAVLEVA M., BUDAPESHTSKAYA 101-161, ST. PETERSBURG RUSS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7"/>
          <w:sz w:val="14"/>
          <w:szCs w:val="14"/>
        </w:rPr>
        <w:t>22</w:t>
      </w:r>
    </w:p>
    <w:p w:rsidR="000A01CC" w:rsidRDefault="000A01CC" w:rsidP="007402E2">
      <w:pPr>
        <w:numPr>
          <w:ilvl w:val="0"/>
          <w:numId w:val="47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ZIMINSKAIT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O., S. DARIAUS IR S. GIR</w:t>
      </w:r>
      <w:r>
        <w:rPr>
          <w:rFonts w:ascii="Arial" w:hAnsi="Arial" w:cs="Times New Roman"/>
          <w:spacing w:val="-4"/>
          <w:sz w:val="14"/>
          <w:szCs w:val="14"/>
        </w:rPr>
        <w:t>Ė</w:t>
      </w:r>
      <w:r>
        <w:rPr>
          <w:rFonts w:ascii="Arial" w:hAnsi="Arial" w:cs="Arial"/>
          <w:spacing w:val="-4"/>
          <w:sz w:val="14"/>
          <w:szCs w:val="14"/>
        </w:rPr>
        <w:t>NO G. 6B-2, ALYTUS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9"/>
          <w:sz w:val="14"/>
          <w:szCs w:val="14"/>
        </w:rPr>
        <w:t>111</w:t>
      </w:r>
    </w:p>
    <w:p w:rsidR="000A01CC" w:rsidRDefault="000A01CC" w:rsidP="007402E2">
      <w:pPr>
        <w:numPr>
          <w:ilvl w:val="0"/>
          <w:numId w:val="47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sz w:val="14"/>
          <w:szCs w:val="14"/>
        </w:rPr>
        <w:t>ZOTOVA IR TIMOFEEVA DINA G., UL. SHVEYTSARSKAYA 8-1-111, LOMO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134</w:t>
      </w:r>
    </w:p>
    <w:p w:rsidR="000A01CC" w:rsidRDefault="000A01CC">
      <w:pPr>
        <w:shd w:val="clear" w:color="auto" w:fill="FFFFFF"/>
        <w:spacing w:before="139"/>
      </w:pPr>
      <w:r>
        <w:rPr>
          <w:rFonts w:ascii="Times New Roman" w:hAnsi="Times New Roman" w:cs="Times New Roman"/>
          <w:b/>
          <w:bCs/>
        </w:rPr>
        <w:t>Ž</w:t>
      </w:r>
    </w:p>
    <w:p w:rsidR="000A01CC" w:rsidRDefault="000A01CC" w:rsidP="007402E2">
      <w:pPr>
        <w:numPr>
          <w:ilvl w:val="0"/>
          <w:numId w:val="48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ELTOTRUBOV</w:t>
      </w:r>
      <w:r>
        <w:rPr>
          <w:rFonts w:ascii="Arial" w:hAnsi="Arial" w:cs="Times New Roman"/>
          <w:spacing w:val="-4"/>
          <w:sz w:val="14"/>
          <w:szCs w:val="14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E., VINDAUBOS G. 44,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67</w:t>
      </w:r>
    </w:p>
    <w:p w:rsidR="000A01CC" w:rsidRDefault="000A01CC" w:rsidP="007402E2">
      <w:pPr>
        <w:numPr>
          <w:ilvl w:val="0"/>
          <w:numId w:val="48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ILINSKAIT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IR HEATHER BRADDOCK A., ZARAS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G. 5, KAUNAS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9"/>
          <w:sz w:val="14"/>
          <w:szCs w:val="14"/>
        </w:rPr>
        <w:t>363</w:t>
      </w:r>
    </w:p>
    <w:p w:rsidR="000A01CC" w:rsidRDefault="000A01CC">
      <w:pPr>
        <w:rPr>
          <w:rFonts w:ascii="Times New Roman" w:hAnsi="Times New Roman" w:cs="Times New Roman"/>
          <w:sz w:val="2"/>
          <w:szCs w:val="2"/>
        </w:rPr>
      </w:pPr>
    </w:p>
    <w:p w:rsidR="000A01CC" w:rsidRDefault="000A01CC" w:rsidP="007402E2">
      <w:pPr>
        <w:numPr>
          <w:ilvl w:val="0"/>
          <w:numId w:val="49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3"/>
          <w:sz w:val="14"/>
          <w:szCs w:val="14"/>
        </w:rPr>
        <w:t>Ž</w:t>
      </w:r>
      <w:r>
        <w:rPr>
          <w:rFonts w:ascii="Arial" w:hAnsi="Arial" w:cs="Arial"/>
          <w:spacing w:val="-3"/>
          <w:sz w:val="14"/>
          <w:szCs w:val="14"/>
        </w:rPr>
        <w:t>imaila R., Jurgai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č</w:t>
      </w:r>
      <w:r>
        <w:rPr>
          <w:rFonts w:ascii="Arial" w:hAnsi="Arial" w:cs="Arial"/>
          <w:spacing w:val="-3"/>
          <w:sz w:val="14"/>
          <w:szCs w:val="14"/>
        </w:rPr>
        <w:t>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kaimas, 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v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k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 xml:space="preserve">nos sen., </w:t>
      </w:r>
      <w:r>
        <w:rPr>
          <w:rFonts w:ascii="Arial" w:hAnsi="Arial" w:cs="Times New Roman"/>
          <w:spacing w:val="-3"/>
          <w:sz w:val="14"/>
          <w:szCs w:val="14"/>
        </w:rPr>
        <w:t>Š</w:t>
      </w:r>
      <w:r>
        <w:rPr>
          <w:rFonts w:ascii="Arial" w:hAnsi="Arial" w:cs="Arial"/>
          <w:spacing w:val="-3"/>
          <w:sz w:val="14"/>
          <w:szCs w:val="14"/>
        </w:rPr>
        <w:t>ilut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s rajonas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1"/>
          <w:sz w:val="14"/>
          <w:szCs w:val="14"/>
        </w:rPr>
        <w:t>160</w:t>
      </w:r>
    </w:p>
    <w:p w:rsidR="000A01CC" w:rsidRDefault="000A01CC" w:rsidP="007402E2">
      <w:pPr>
        <w:numPr>
          <w:ilvl w:val="0"/>
          <w:numId w:val="49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3"/>
          <w:sz w:val="14"/>
          <w:szCs w:val="14"/>
        </w:rPr>
        <w:t>Ž</w:t>
      </w:r>
      <w:r>
        <w:rPr>
          <w:rFonts w:ascii="Arial" w:hAnsi="Arial" w:cs="Arial"/>
          <w:spacing w:val="-3"/>
          <w:sz w:val="14"/>
          <w:szCs w:val="14"/>
        </w:rPr>
        <w:t>oludevi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č</w:t>
      </w:r>
      <w:r>
        <w:rPr>
          <w:rFonts w:ascii="Arial" w:hAnsi="Arial" w:cs="Arial"/>
          <w:spacing w:val="-3"/>
          <w:sz w:val="14"/>
          <w:szCs w:val="14"/>
        </w:rPr>
        <w:t>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ū</w:t>
      </w:r>
      <w:r>
        <w:rPr>
          <w:rFonts w:ascii="Arial" w:hAnsi="Arial" w:cs="Arial"/>
          <w:spacing w:val="-3"/>
          <w:sz w:val="14"/>
          <w:szCs w:val="14"/>
        </w:rPr>
        <w:t>t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 xml:space="preserve"> L, S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ė</w:t>
      </w:r>
      <w:r>
        <w:rPr>
          <w:rFonts w:ascii="Arial" w:hAnsi="Arial" w:cs="Arial"/>
          <w:spacing w:val="-3"/>
          <w:sz w:val="14"/>
          <w:szCs w:val="14"/>
        </w:rPr>
        <w:t>li</w:t>
      </w:r>
      <w:r>
        <w:rPr>
          <w:rFonts w:ascii="Arial" w:hAnsi="Arial" w:cs="Times New Roman"/>
          <w:spacing w:val="-3"/>
          <w:sz w:val="14"/>
          <w:szCs w:val="14"/>
          <w:u w:val="single"/>
        </w:rPr>
        <w:t>ų</w:t>
      </w:r>
      <w:r>
        <w:rPr>
          <w:rFonts w:ascii="Arial" w:hAnsi="Arial" w:cs="Arial"/>
          <w:spacing w:val="-3"/>
          <w:sz w:val="14"/>
          <w:szCs w:val="14"/>
        </w:rPr>
        <w:t xml:space="preserve"> g. 21-21, Vilnius Lietuva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5"/>
          <w:sz w:val="14"/>
          <w:szCs w:val="14"/>
        </w:rPr>
        <w:t>295, 298</w:t>
      </w:r>
    </w:p>
    <w:p w:rsidR="000A01CC" w:rsidRDefault="000A01CC" w:rsidP="007402E2">
      <w:pPr>
        <w:numPr>
          <w:ilvl w:val="0"/>
          <w:numId w:val="49"/>
        </w:numPr>
        <w:shd w:val="clear" w:color="auto" w:fill="FFFFFF"/>
        <w:tabs>
          <w:tab w:val="left" w:pos="230"/>
          <w:tab w:val="right" w:pos="6826"/>
        </w:tabs>
        <w:spacing w:line="230" w:lineRule="exact"/>
        <w:ind w:left="43"/>
        <w:rPr>
          <w:rFonts w:ascii="Arial" w:hAnsi="Arial" w:cs="Arial"/>
          <w:sz w:val="14"/>
          <w:szCs w:val="14"/>
        </w:rPr>
      </w:pPr>
      <w:r>
        <w:rPr>
          <w:rFonts w:ascii="Arial" w:hAnsi="Arial" w:cs="Times New Roman"/>
          <w:spacing w:val="-4"/>
          <w:sz w:val="14"/>
          <w:szCs w:val="14"/>
        </w:rPr>
        <w:t>Ž</w:t>
      </w:r>
      <w:r>
        <w:rPr>
          <w:rFonts w:ascii="Arial" w:hAnsi="Arial" w:cs="Arial"/>
          <w:spacing w:val="-4"/>
          <w:sz w:val="14"/>
          <w:szCs w:val="14"/>
        </w:rPr>
        <w:t>VIRBLIEN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Ė</w:t>
      </w:r>
      <w:r>
        <w:rPr>
          <w:rFonts w:ascii="Arial" w:hAnsi="Arial" w:cs="Arial"/>
          <w:spacing w:val="-4"/>
          <w:sz w:val="14"/>
          <w:szCs w:val="14"/>
        </w:rPr>
        <w:t xml:space="preserve"> R., VISORI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SOD</w:t>
      </w:r>
      <w:r>
        <w:rPr>
          <w:rFonts w:ascii="Arial" w:hAnsi="Arial" w:cs="Times New Roman"/>
          <w:spacing w:val="-4"/>
          <w:sz w:val="14"/>
          <w:szCs w:val="14"/>
          <w:u w:val="single"/>
        </w:rPr>
        <w:t>Ų</w:t>
      </w:r>
      <w:r>
        <w:rPr>
          <w:rFonts w:ascii="Arial" w:hAnsi="Arial" w:cs="Arial"/>
          <w:spacing w:val="-4"/>
          <w:sz w:val="14"/>
          <w:szCs w:val="14"/>
        </w:rPr>
        <w:t xml:space="preserve"> 18-OJI 19, VILNIUS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pacing w:val="-19"/>
          <w:sz w:val="14"/>
          <w:szCs w:val="14"/>
        </w:rPr>
        <w:t>181</w:t>
      </w:r>
    </w:p>
    <w:p w:rsidR="000A01CC" w:rsidRDefault="000A01CC">
      <w:pPr>
        <w:shd w:val="clear" w:color="auto" w:fill="FFFFFF"/>
        <w:spacing w:before="7094"/>
        <w:ind w:right="134"/>
        <w:jc w:val="center"/>
      </w:pPr>
      <w:r>
        <w:rPr>
          <w:rFonts w:ascii="Arial" w:hAnsi="Arial" w:cs="Arial"/>
          <w:sz w:val="14"/>
          <w:szCs w:val="14"/>
        </w:rPr>
        <w:t>9</w:t>
      </w:r>
    </w:p>
    <w:p w:rsidR="000A01CC" w:rsidRDefault="000A01CC">
      <w:pPr>
        <w:shd w:val="clear" w:color="auto" w:fill="FFFFFF"/>
        <w:spacing w:before="139"/>
        <w:ind w:right="110"/>
        <w:jc w:val="center"/>
      </w:pPr>
      <w:r>
        <w:rPr>
          <w:spacing w:val="-22"/>
        </w:rPr>
        <w:t>126</w:t>
      </w:r>
    </w:p>
    <w:p w:rsidR="000A01CC" w:rsidRDefault="000A01CC">
      <w:pPr>
        <w:shd w:val="clear" w:color="auto" w:fill="FFFFFF"/>
        <w:spacing w:before="139"/>
        <w:ind w:right="110"/>
        <w:jc w:val="center"/>
        <w:sectPr w:rsidR="000A01CC">
          <w:pgSz w:w="11909" w:h="16834"/>
          <w:pgMar w:top="1440" w:right="2504" w:bottom="720" w:left="2613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line="379" w:lineRule="exact"/>
        <w:ind w:left="3274"/>
      </w:pPr>
      <w:r>
        <w:rPr>
          <w:noProof/>
        </w:rPr>
        <w:pict>
          <v:shape id="Paveikslėlis 4" o:spid="_x0000_s1028" type="#_x0000_t75" style="position:absolute;left:0;text-align:left;margin-left:-141.1pt;margin-top:0;width:197.25pt;height:106.55pt;z-index:-251656192;visibility:visible;mso-wrap-distance-left:0;mso-wrap-distance-right:0;mso-position-horizontal-relative:margin" wrapcoords="-82 0 -82 21448 21600 21448 21600 0 -82 0">
            <v:imagedata r:id="rId29" o:title=""/>
            <w10:wrap type="through" anchorx="margin"/>
          </v:shape>
        </w:pict>
      </w:r>
      <w:r>
        <w:rPr>
          <w:rFonts w:ascii="Arial" w:hAnsi="Arial" w:cs="Times New Roman"/>
          <w:sz w:val="26"/>
          <w:szCs w:val="26"/>
        </w:rPr>
        <w:t>Ę</w:t>
      </w:r>
      <w:r>
        <w:rPr>
          <w:rFonts w:ascii="Arial" w:hAnsi="Arial" w:cs="Arial"/>
          <w:sz w:val="26"/>
          <w:szCs w:val="26"/>
        </w:rPr>
        <w:t>p</w:t>
      </w:r>
      <w:r>
        <w:rPr>
          <w:rFonts w:ascii="Arial" w:hAnsi="Arial" w:cs="Times New Roman"/>
          <w:sz w:val="26"/>
          <w:szCs w:val="26"/>
        </w:rPr>
        <w:t>š</w:t>
      </w:r>
      <w:r>
        <w:rPr>
          <w:rFonts w:ascii="Arial" w:hAnsi="Arial" w:cs="Arial"/>
          <w:sz w:val="26"/>
          <w:szCs w:val="26"/>
        </w:rPr>
        <w:t xml:space="preserve">l </w:t>
      </w:r>
      <w:r>
        <w:rPr>
          <w:rFonts w:ascii="Arial" w:hAnsi="Arial" w:cs="Arial"/>
          <w:b/>
          <w:bCs/>
          <w:sz w:val="22"/>
          <w:szCs w:val="22"/>
        </w:rPr>
        <w:t>0$</w:t>
      </w:r>
    </w:p>
    <w:p w:rsidR="000A01CC" w:rsidRDefault="000A01CC">
      <w:pPr>
        <w:shd w:val="clear" w:color="auto" w:fill="FFFFFF"/>
        <w:spacing w:after="941" w:line="355" w:lineRule="exact"/>
      </w:pPr>
      <w:r>
        <w:rPr>
          <w:rFonts w:ascii="Arial" w:hAnsi="Arial" w:cs="Arial"/>
          <w:b/>
          <w:bCs/>
          <w:spacing w:val="-4"/>
          <w:position w:val="-1"/>
          <w:sz w:val="40"/>
          <w:szCs w:val="40"/>
        </w:rPr>
        <w:t>PUPILFOODSsp.zo.o.</w:t>
      </w:r>
    </w:p>
    <w:p w:rsidR="000A01CC" w:rsidRDefault="000A01CC">
      <w:pPr>
        <w:shd w:val="clear" w:color="auto" w:fill="FFFFFF"/>
        <w:spacing w:after="941" w:line="355" w:lineRule="exact"/>
        <w:sectPr w:rsidR="000A01CC">
          <w:pgSz w:w="11909" w:h="16834"/>
          <w:pgMar w:top="1440" w:right="2576" w:bottom="720" w:left="5263" w:header="567" w:footer="567" w:gutter="0"/>
          <w:cols w:space="60"/>
          <w:noEndnote/>
        </w:sectPr>
      </w:pPr>
    </w:p>
    <w:p w:rsidR="000A01CC" w:rsidRDefault="000A01CC">
      <w:pPr>
        <w:framePr w:h="4810" w:hSpace="38" w:wrap="notBeside" w:vAnchor="text" w:hAnchor="margin" w:x="-3580" w:y="1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0" o:spid="_x0000_i1044" type="#_x0000_t75" style="width:171pt;height:240.75pt;visibility:visible">
            <v:imagedata r:id="rId30" o:title=""/>
          </v:shape>
        </w:pict>
      </w:r>
    </w:p>
    <w:p w:rsidR="000A01CC" w:rsidRDefault="000A01CC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pict>
          <v:shape id="Paveikslėlis 5" o:spid="_x0000_s1029" type="#_x0000_t75" style="position:absolute;margin-left:35.5pt;margin-top:138.25pt;width:69.6pt;height:50.9pt;z-index:-251655168;visibility:visible;mso-wrap-distance-left:0;mso-wrap-distance-right:0;mso-position-horizontal-relative:margin" wrapcoords="-232 0 -232 21282 21600 21282 21600 0 -232 0">
            <v:imagedata r:id="rId31" o:title=""/>
            <w10:wrap type="through" anchorx="margin"/>
          </v:shape>
        </w:pict>
      </w:r>
    </w:p>
    <w:p w:rsidR="000A01CC" w:rsidRDefault="000A01CC">
      <w:pPr>
        <w:shd w:val="clear" w:color="auto" w:fill="FFFFFF"/>
      </w:pPr>
      <w:r>
        <w:rPr>
          <w:noProof/>
        </w:rPr>
        <w:pict>
          <v:shape id="Paveikslėlis 6" o:spid="_x0000_s1030" type="#_x0000_t75" style="position:absolute;margin-left:32.15pt;margin-top:198.7pt;width:61.45pt;height:29.25pt;z-index:-251654144;visibility:visible;mso-wrap-distance-left:0;mso-wrap-distance-right:0;mso-position-horizontal-relative:margin" wrapcoords="-263 0 -263 21046 21600 21046 21600 0 -263 0">
            <v:imagedata r:id="rId32" o:title=""/>
            <w10:wrap type="through" anchorx="margin"/>
          </v:shape>
        </w:pict>
      </w:r>
    </w:p>
    <w:p w:rsidR="000A01CC" w:rsidRDefault="000A01CC">
      <w:pPr>
        <w:shd w:val="clear" w:color="auto" w:fill="FFFFFF"/>
        <w:spacing w:line="355" w:lineRule="exact"/>
        <w:ind w:left="250"/>
      </w:pPr>
      <w:r>
        <w:rPr>
          <w:rFonts w:ascii="Arial" w:hAnsi="Arial" w:cs="Arial"/>
          <w:b/>
          <w:bCs/>
          <w:w w:val="203"/>
          <w:position w:val="-6"/>
          <w:sz w:val="54"/>
          <w:szCs w:val="54"/>
        </w:rPr>
        <w:t>O</w:t>
      </w:r>
    </w:p>
    <w:p w:rsidR="000A01CC" w:rsidRDefault="000A01CC">
      <w:pPr>
        <w:shd w:val="clear" w:color="auto" w:fill="FFFFFF"/>
        <w:spacing w:before="86" w:line="336" w:lineRule="exact"/>
      </w:pPr>
      <w:r>
        <w:br w:type="column"/>
      </w:r>
      <w:r>
        <w:rPr>
          <w:rFonts w:ascii="Arial" w:hAnsi="Arial" w:cs="Arial"/>
          <w:b/>
          <w:bCs/>
          <w:w w:val="203"/>
          <w:position w:val="-4"/>
          <w:sz w:val="54"/>
          <w:szCs w:val="54"/>
        </w:rPr>
        <w:t>i</w:t>
      </w:r>
    </w:p>
    <w:p w:rsidR="000A01CC" w:rsidRDefault="000A01CC">
      <w:pPr>
        <w:shd w:val="clear" w:color="auto" w:fill="FFFFFF"/>
        <w:spacing w:before="1152"/>
      </w:pPr>
      <w:r>
        <w:br w:type="column"/>
      </w:r>
      <w:r>
        <w:rPr>
          <w:rFonts w:ascii="Arial" w:hAnsi="Arial" w:cs="Arial"/>
          <w:b/>
          <w:bCs/>
        </w:rPr>
        <w:t>^</w:t>
      </w:r>
    </w:p>
    <w:p w:rsidR="000A01CC" w:rsidRDefault="000A01CC">
      <w:pPr>
        <w:shd w:val="clear" w:color="auto" w:fill="FFFFFF"/>
        <w:spacing w:before="1152"/>
        <w:sectPr w:rsidR="000A01CC">
          <w:type w:val="continuous"/>
          <w:pgSz w:w="11909" w:h="16834"/>
          <w:pgMar w:top="1440" w:right="2806" w:bottom="720" w:left="6540" w:header="567" w:footer="567" w:gutter="0"/>
          <w:cols w:num="3" w:space="1296" w:equalWidth="0">
            <w:col w:w="902" w:space="451"/>
            <w:col w:w="720" w:space="0"/>
            <w:col w:w="720"/>
          </w:cols>
          <w:noEndnote/>
        </w:sectPr>
      </w:pPr>
    </w:p>
    <w:p w:rsidR="000A01CC" w:rsidRDefault="000A01CC">
      <w:pPr>
        <w:framePr w:h="1027" w:hSpace="38" w:wrap="notBeside" w:vAnchor="text" w:hAnchor="margin" w:x="3179" w:y="961"/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1" o:spid="_x0000_i1045" type="#_x0000_t75" style="width:168pt;height:51pt;visibility:visible">
            <v:imagedata r:id="rId33" o:title=""/>
          </v:shape>
        </w:pict>
      </w:r>
    </w:p>
    <w:p w:rsidR="000A01CC" w:rsidRDefault="000A01CC">
      <w:pPr>
        <w:shd w:val="clear" w:color="auto" w:fill="FFFFFF"/>
        <w:spacing w:before="130" w:line="547" w:lineRule="exact"/>
      </w:pPr>
      <w:r>
        <w:rPr>
          <w:rFonts w:ascii="Arial" w:hAnsi="Arial" w:cs="Arial"/>
          <w:b/>
          <w:bCs/>
          <w:position w:val="1"/>
          <w:sz w:val="56"/>
          <w:szCs w:val="56"/>
        </w:rPr>
        <w:t>We   t&gt;</w:t>
      </w:r>
    </w:p>
    <w:p w:rsidR="000A01CC" w:rsidRDefault="000A01CC">
      <w:pPr>
        <w:shd w:val="clear" w:color="auto" w:fill="FFFFFF"/>
        <w:spacing w:line="451" w:lineRule="exact"/>
        <w:ind w:left="1171" w:hanging="682"/>
      </w:pPr>
      <w:r>
        <w:rPr>
          <w:rFonts w:ascii="Times New Roman" w:hAnsi="Times New Roman" w:cs="Times New Roman"/>
          <w:b/>
          <w:bCs/>
          <w:spacing w:val="-17"/>
          <w:sz w:val="62"/>
          <w:szCs w:val="62"/>
        </w:rPr>
        <w:t xml:space="preserve">love </w:t>
      </w:r>
      <w:r>
        <w:rPr>
          <w:rFonts w:ascii="Times New Roman" w:hAnsi="Times New Roman" w:cs="Times New Roman"/>
          <w:b/>
          <w:bCs/>
          <w:spacing w:val="-14"/>
          <w:sz w:val="54"/>
          <w:szCs w:val="54"/>
        </w:rPr>
        <w:t>pebs</w:t>
      </w:r>
    </w:p>
    <w:p w:rsidR="000A01CC" w:rsidRDefault="000A01CC">
      <w:pPr>
        <w:shd w:val="clear" w:color="auto" w:fill="FFFFFF"/>
        <w:spacing w:line="451" w:lineRule="exact"/>
        <w:ind w:left="1171" w:hanging="682"/>
        <w:sectPr w:rsidR="000A01CC">
          <w:type w:val="continuous"/>
          <w:pgSz w:w="11909" w:h="16834"/>
          <w:pgMar w:top="1440" w:right="6790" w:bottom="720" w:left="2940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before="422"/>
        <w:ind w:left="2866"/>
      </w:pPr>
      <w:r>
        <w:rPr>
          <w:rFonts w:ascii="Times New Roman" w:hAnsi="Times New Roman" w:cs="Times New Roman"/>
          <w:noProof/>
        </w:rPr>
        <w:t>127</w:t>
      </w:r>
    </w:p>
    <w:p w:rsidR="000A01CC" w:rsidRDefault="000A01CC">
      <w:pPr>
        <w:shd w:val="clear" w:color="auto" w:fill="FFFFFF"/>
        <w:spacing w:before="422"/>
        <w:ind w:left="2866"/>
        <w:sectPr w:rsidR="000A01CC">
          <w:type w:val="continuous"/>
          <w:pgSz w:w="11909" w:h="16834"/>
          <w:pgMar w:top="1440" w:right="2576" w:bottom="720" w:left="2940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2" o:spid="_x0000_i1046" type="#_x0000_t75" style="width:352.5pt;height:498pt;visibility:visible">
            <v:imagedata r:id="rId34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noProof/>
        </w:rPr>
        <w:t>128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3" o:spid="_x0000_i1047" type="#_x0000_t75" style="width:352.5pt;height:498pt;visibility:visible">
            <v:imagedata r:id="rId35" o:title=""/>
          </v:shape>
        </w:pict>
      </w:r>
    </w:p>
    <w:p w:rsidR="000A01CC" w:rsidRDefault="000A01CC">
      <w:pPr>
        <w:shd w:val="clear" w:color="auto" w:fill="FFFFFF"/>
        <w:spacing w:before="422"/>
        <w:jc w:val="center"/>
      </w:pPr>
      <w:r>
        <w:rPr>
          <w:rFonts w:ascii="Times New Roman" w:hAnsi="Times New Roman" w:cs="Times New Roman"/>
          <w:noProof/>
        </w:rPr>
        <w:t>129</w:t>
      </w:r>
    </w:p>
    <w:p w:rsidR="000A01CC" w:rsidRDefault="000A01CC">
      <w:pPr>
        <w:shd w:val="clear" w:color="auto" w:fill="FFFFFF"/>
        <w:spacing w:before="422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4" o:spid="_x0000_i1048" type="#_x0000_t75" style="width:352.5pt;height:498pt;visibility:visible">
            <v:imagedata r:id="rId36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rFonts w:ascii="Times New Roman" w:hAnsi="Times New Roman" w:cs="Times New Roman"/>
          <w:noProof/>
        </w:rPr>
        <w:t>130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5" o:spid="_x0000_i1049" type="#_x0000_t75" style="width:352.5pt;height:498pt;visibility:visible">
            <v:imagedata r:id="rId37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noProof/>
        </w:rPr>
        <w:t>131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6" o:spid="_x0000_i1050" type="#_x0000_t75" style="width:352.5pt;height:498pt;visibility:visible">
            <v:imagedata r:id="rId38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noProof/>
        </w:rPr>
        <w:t>132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7" o:spid="_x0000_i1051" type="#_x0000_t75" style="width:352.5pt;height:498pt;visibility:visible">
            <v:imagedata r:id="rId39" o:title=""/>
          </v:shape>
        </w:pict>
      </w:r>
    </w:p>
    <w:p w:rsidR="000A01CC" w:rsidRDefault="000A01CC">
      <w:pPr>
        <w:shd w:val="clear" w:color="auto" w:fill="FFFFFF"/>
        <w:spacing w:before="413"/>
        <w:ind w:right="10"/>
        <w:jc w:val="center"/>
      </w:pPr>
      <w:r>
        <w:rPr>
          <w:noProof/>
        </w:rPr>
        <w:t>133</w:t>
      </w:r>
    </w:p>
    <w:p w:rsidR="000A01CC" w:rsidRDefault="000A01CC">
      <w:pPr>
        <w:shd w:val="clear" w:color="auto" w:fill="FFFFFF"/>
        <w:spacing w:before="413"/>
        <w:ind w:right="10"/>
        <w:jc w:val="center"/>
        <w:sectPr w:rsidR="000A01CC">
          <w:pgSz w:w="11909" w:h="16834"/>
          <w:pgMar w:top="1440" w:right="242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8" o:spid="_x0000_i1052" type="#_x0000_t75" style="width:352.5pt;height:498pt;visibility:visible">
            <v:imagedata r:id="rId40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noProof/>
        </w:rPr>
        <w:t>134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29" o:spid="_x0000_i1053" type="#_x0000_t75" style="width:352.5pt;height:498pt;visibility:visible">
            <v:imagedata r:id="rId41" o:title=""/>
          </v:shape>
        </w:pict>
      </w:r>
    </w:p>
    <w:p w:rsidR="000A01CC" w:rsidRDefault="000A01CC">
      <w:pPr>
        <w:shd w:val="clear" w:color="auto" w:fill="FFFFFF"/>
        <w:spacing w:before="413"/>
        <w:ind w:right="10"/>
        <w:jc w:val="center"/>
      </w:pPr>
      <w:r>
        <w:rPr>
          <w:noProof/>
        </w:rPr>
        <w:t>135</w:t>
      </w:r>
    </w:p>
    <w:p w:rsidR="000A01CC" w:rsidRDefault="000A01CC">
      <w:pPr>
        <w:shd w:val="clear" w:color="auto" w:fill="FFFFFF"/>
        <w:spacing w:before="413"/>
        <w:ind w:right="10"/>
        <w:jc w:val="center"/>
        <w:sectPr w:rsidR="000A01CC">
          <w:pgSz w:w="11909" w:h="16834"/>
          <w:pgMar w:top="1440" w:right="242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0" o:spid="_x0000_i1054" type="#_x0000_t75" style="width:352.5pt;height:498pt;visibility:visible">
            <v:imagedata r:id="rId42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noProof/>
        </w:rPr>
        <w:t>136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1" o:spid="_x0000_i1055" type="#_x0000_t75" style="width:352.5pt;height:498pt;visibility:visible">
            <v:imagedata r:id="rId43" o:title=""/>
          </v:shape>
        </w:pict>
      </w:r>
    </w:p>
    <w:p w:rsidR="000A01CC" w:rsidRDefault="000A01CC">
      <w:pPr>
        <w:shd w:val="clear" w:color="auto" w:fill="FFFFFF"/>
        <w:spacing w:before="413"/>
        <w:ind w:right="10"/>
        <w:jc w:val="center"/>
      </w:pPr>
      <w:r>
        <w:rPr>
          <w:rFonts w:ascii="Times New Roman" w:hAnsi="Times New Roman" w:cs="Times New Roman"/>
          <w:noProof/>
        </w:rPr>
        <w:t>137</w:t>
      </w:r>
    </w:p>
    <w:p w:rsidR="000A01CC" w:rsidRDefault="000A01CC">
      <w:pPr>
        <w:shd w:val="clear" w:color="auto" w:fill="FFFFFF"/>
        <w:spacing w:before="413"/>
        <w:ind w:right="10"/>
        <w:jc w:val="center"/>
        <w:sectPr w:rsidR="000A01CC">
          <w:pgSz w:w="11909" w:h="16834"/>
          <w:pgMar w:top="1440" w:right="242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2" o:spid="_x0000_i1056" type="#_x0000_t75" style="width:352.5pt;height:498.75pt;visibility:visible">
            <v:imagedata r:id="rId44" o:title=""/>
          </v:shape>
        </w:pict>
      </w:r>
    </w:p>
    <w:p w:rsidR="000A01CC" w:rsidRDefault="000A01CC">
      <w:pPr>
        <w:shd w:val="clear" w:color="auto" w:fill="FFFFFF"/>
        <w:spacing w:before="403"/>
        <w:ind w:right="10"/>
        <w:jc w:val="center"/>
      </w:pPr>
      <w:r>
        <w:rPr>
          <w:noProof/>
        </w:rPr>
        <w:t>138</w:t>
      </w:r>
    </w:p>
    <w:p w:rsidR="000A01CC" w:rsidRDefault="000A01CC">
      <w:pPr>
        <w:shd w:val="clear" w:color="auto" w:fill="FFFFFF"/>
        <w:spacing w:before="403"/>
        <w:ind w:right="10"/>
        <w:jc w:val="center"/>
        <w:sectPr w:rsidR="000A01CC">
          <w:pgSz w:w="11909" w:h="16834"/>
          <w:pgMar w:top="1440" w:right="242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3" o:spid="_x0000_i1057" type="#_x0000_t75" style="width:352.5pt;height:498pt;visibility:visible">
            <v:imagedata r:id="rId45" o:title=""/>
          </v:shape>
        </w:pict>
      </w:r>
    </w:p>
    <w:p w:rsidR="000A01CC" w:rsidRDefault="000A01CC">
      <w:pPr>
        <w:shd w:val="clear" w:color="auto" w:fill="FFFFFF"/>
        <w:spacing w:before="413"/>
        <w:ind w:right="10"/>
        <w:jc w:val="center"/>
      </w:pPr>
      <w:r>
        <w:rPr>
          <w:rFonts w:ascii="Times New Roman" w:hAnsi="Times New Roman" w:cs="Times New Roman"/>
          <w:noProof/>
        </w:rPr>
        <w:t>139</w:t>
      </w:r>
    </w:p>
    <w:p w:rsidR="000A01CC" w:rsidRDefault="000A01CC">
      <w:pPr>
        <w:shd w:val="clear" w:color="auto" w:fill="FFFFFF"/>
        <w:spacing w:before="413"/>
        <w:ind w:right="10"/>
        <w:jc w:val="center"/>
        <w:sectPr w:rsidR="000A01CC">
          <w:pgSz w:w="11909" w:h="16834"/>
          <w:pgMar w:top="1440" w:right="242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4" o:spid="_x0000_i1058" type="#_x0000_t75" style="width:352.5pt;height:498pt;visibility:visible">
            <v:imagedata r:id="rId46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rFonts w:ascii="Times New Roman" w:hAnsi="Times New Roman" w:cs="Times New Roman"/>
          <w:noProof/>
        </w:rPr>
        <w:t>140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5" o:spid="_x0000_i1059" type="#_x0000_t75" style="width:352.5pt;height:498pt;visibility:visible">
            <v:imagedata r:id="rId47" o:title=""/>
          </v:shape>
        </w:pict>
      </w:r>
    </w:p>
    <w:p w:rsidR="000A01CC" w:rsidRDefault="000A01CC">
      <w:pPr>
        <w:shd w:val="clear" w:color="auto" w:fill="FFFFFF"/>
        <w:spacing w:before="413"/>
        <w:jc w:val="center"/>
      </w:pPr>
      <w:r>
        <w:rPr>
          <w:noProof/>
        </w:rPr>
        <w:t>141</w:t>
      </w:r>
    </w:p>
    <w:p w:rsidR="000A01CC" w:rsidRDefault="000A01CC">
      <w:pPr>
        <w:shd w:val="clear" w:color="auto" w:fill="FFFFFF"/>
        <w:spacing w:before="413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rPr>
          <w:rFonts w:ascii="Times New Roman" w:hAnsi="Times New Roman" w:cs="Times New Roman"/>
          <w:sz w:val="24"/>
          <w:szCs w:val="24"/>
        </w:rPr>
      </w:pPr>
      <w:r w:rsidRPr="0027527D">
        <w:rPr>
          <w:rFonts w:ascii="Times New Roman" w:hAnsi="Times New Roman" w:cs="Times New Roman"/>
          <w:noProof/>
          <w:sz w:val="24"/>
          <w:szCs w:val="24"/>
        </w:rPr>
        <w:pict>
          <v:shape id="Paveikslėlis 36" o:spid="_x0000_i1060" type="#_x0000_t75" style="width:352.5pt;height:486pt;visibility:visible">
            <v:imagedata r:id="rId48" o:title=""/>
          </v:shape>
        </w:pict>
      </w:r>
    </w:p>
    <w:p w:rsidR="000A01CC" w:rsidRDefault="000A01CC">
      <w:pPr>
        <w:shd w:val="clear" w:color="auto" w:fill="FFFFFF"/>
        <w:spacing w:before="662"/>
        <w:jc w:val="center"/>
      </w:pPr>
      <w:r>
        <w:rPr>
          <w:noProof/>
        </w:rPr>
        <w:t>142</w:t>
      </w:r>
    </w:p>
    <w:p w:rsidR="000A01CC" w:rsidRDefault="000A01CC">
      <w:pPr>
        <w:shd w:val="clear" w:color="auto" w:fill="FFFFFF"/>
        <w:spacing w:before="662"/>
        <w:jc w:val="center"/>
        <w:sectPr w:rsidR="000A01CC">
          <w:pgSz w:w="11909" w:h="16834"/>
          <w:pgMar w:top="1440" w:right="2432" w:bottom="720" w:left="2431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Užrašams / Notes</w:t>
      </w:r>
    </w:p>
    <w:p w:rsidR="000A01CC" w:rsidRDefault="000A01CC">
      <w:pPr>
        <w:shd w:val="clear" w:color="auto" w:fill="FFFFFF"/>
        <w:spacing w:before="10133"/>
        <w:ind w:left="725"/>
      </w:pPr>
      <w:r>
        <w:t>143</w:t>
      </w:r>
    </w:p>
    <w:p w:rsidR="000A01CC" w:rsidRDefault="000A01CC">
      <w:pPr>
        <w:shd w:val="clear" w:color="auto" w:fill="FFFFFF"/>
        <w:spacing w:before="10133"/>
        <w:ind w:left="725"/>
        <w:sectPr w:rsidR="000A01CC">
          <w:pgSz w:w="11909" w:h="16834"/>
          <w:pgMar w:top="1440" w:right="5053" w:bottom="720" w:left="5081" w:header="567" w:footer="567" w:gutter="0"/>
          <w:cols w:space="60"/>
          <w:noEndnote/>
        </w:sectPr>
      </w:pPr>
    </w:p>
    <w:p w:rsidR="000A01CC" w:rsidRDefault="000A01CC">
      <w:pPr>
        <w:framePr w:h="370" w:hRule="exact" w:hSpace="38" w:wrap="notBeside" w:vAnchor="text" w:hAnchor="margin" w:x="342" w:y="443"/>
        <w:shd w:val="clear" w:color="auto" w:fill="000000"/>
      </w:pPr>
      <w:r>
        <w:rPr>
          <w:rFonts w:ascii="Arial" w:hAnsi="Arial" w:cs="Arial"/>
          <w:b/>
          <w:bCs/>
          <w:spacing w:val="-7"/>
          <w:w w:val="74"/>
          <w:sz w:val="32"/>
          <w:szCs w:val="32"/>
        </w:rPr>
        <w:t>NAUJAS</w:t>
      </w:r>
    </w:p>
    <w:p w:rsidR="000A01CC" w:rsidRDefault="000A01CC">
      <w:pPr>
        <w:spacing w:after="1925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pict>
          <v:shape id="Paveikslėlis 7" o:spid="_x0000_s1031" type="#_x0000_t75" style="position:absolute;margin-left:60.25pt;margin-top:0;width:309.6pt;height:378.7pt;z-index:-251653120;visibility:visible;mso-wrap-distance-left:0;mso-wrap-distance-right:0;mso-position-horizontal-relative:margin" wrapcoords="-52 0 -52 21557 21600 21557 21600 0 -52 0">
            <v:imagedata r:id="rId49" o:title=""/>
            <w10:wrap type="through" anchorx="margin"/>
          </v:shape>
        </w:pic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1"/>
        <w:gridCol w:w="456"/>
        <w:gridCol w:w="451"/>
      </w:tblGrid>
      <w:tr w:rsidR="000A01CC" w:rsidRPr="0027527D">
        <w:trPr>
          <w:trHeight w:hRule="exact" w:val="226"/>
        </w:trPr>
        <w:tc>
          <w:tcPr>
            <w:tcW w:w="3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427"/>
        </w:trPr>
        <w:tc>
          <w:tcPr>
            <w:tcW w:w="33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spacing w:line="389" w:lineRule="exact"/>
              <w:jc w:val="right"/>
            </w:pPr>
            <w:r>
              <w:rPr>
                <w:rFonts w:ascii="Times New Roman" w:hAnsi="Times New Roman" w:cs="Times New Roman"/>
                <w:b/>
                <w:bCs/>
                <w:position w:val="-7"/>
                <w:sz w:val="84"/>
                <w:szCs w:val="84"/>
              </w:rPr>
              <w:t>■</w:t>
            </w:r>
          </w:p>
        </w:tc>
      </w:tr>
      <w:tr w:rsidR="000A01CC" w:rsidRPr="0027527D">
        <w:trPr>
          <w:trHeight w:hRule="exact" w:val="110"/>
        </w:trPr>
        <w:tc>
          <w:tcPr>
            <w:tcW w:w="3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  <w:jc w:val="right"/>
            </w:pPr>
            <w:r w:rsidRPr="002752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</w:tr>
      <w:tr w:rsidR="000A01CC" w:rsidRPr="0027527D">
        <w:trPr>
          <w:trHeight w:hRule="exact" w:val="115"/>
        </w:trPr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101"/>
        </w:trPr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115"/>
        </w:trPr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115"/>
        </w:trPr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9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120"/>
        </w:trPr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9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96"/>
        </w:trPr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21"/>
        </w:trPr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45"/>
        </w:trPr>
        <w:tc>
          <w:tcPr>
            <w:tcW w:w="331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  <w:r w:rsidRPr="0027527D">
              <w:rPr>
                <w:rFonts w:ascii="Times New Roman" w:hAnsi="Times New Roman" w:cs="Times New Roman"/>
                <w:b/>
                <w:bCs/>
              </w:rPr>
              <w:t>-- -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302"/>
        </w:trPr>
        <w:tc>
          <w:tcPr>
            <w:tcW w:w="331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01CC" w:rsidRPr="0027527D" w:rsidRDefault="000A01CC"/>
          <w:p w:rsidR="000A01CC" w:rsidRPr="0027527D" w:rsidRDefault="000A01CC"/>
        </w:tc>
        <w:tc>
          <w:tcPr>
            <w:tcW w:w="45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317"/>
        </w:trPr>
        <w:tc>
          <w:tcPr>
            <w:tcW w:w="33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  <w:p w:rsidR="000A01CC" w:rsidRPr="0027527D" w:rsidRDefault="000A01CC">
            <w:pPr>
              <w:shd w:val="clear" w:color="auto" w:fill="FFFFFF"/>
            </w:pPr>
          </w:p>
        </w:tc>
      </w:tr>
      <w:tr w:rsidR="000A01CC" w:rsidRPr="0027527D">
        <w:trPr>
          <w:trHeight w:hRule="exact" w:val="283"/>
        </w:trPr>
        <w:tc>
          <w:tcPr>
            <w:tcW w:w="33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</w:tc>
        <w:tc>
          <w:tcPr>
            <w:tcW w:w="4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01CC" w:rsidRPr="0027527D" w:rsidRDefault="000A01CC">
            <w:pPr>
              <w:shd w:val="clear" w:color="auto" w:fill="FFFFFF"/>
            </w:pPr>
          </w:p>
          <w:p w:rsidR="000A01CC" w:rsidRPr="0027527D" w:rsidRDefault="000A01CC">
            <w:pPr>
              <w:shd w:val="clear" w:color="auto" w:fill="FFFFFF"/>
            </w:pPr>
          </w:p>
        </w:tc>
      </w:tr>
    </w:tbl>
    <w:p w:rsidR="000A01CC" w:rsidRDefault="000A01CC">
      <w:pPr>
        <w:shd w:val="clear" w:color="auto" w:fill="FFFFFF"/>
        <w:spacing w:line="110" w:lineRule="exact"/>
        <w:ind w:left="624"/>
        <w:jc w:val="both"/>
      </w:pPr>
      <w:r>
        <w:rPr>
          <w:rFonts w:ascii="Arial" w:hAnsi="Arial" w:cs="Arial"/>
          <w:b/>
          <w:bCs/>
          <w:sz w:val="8"/>
          <w:szCs w:val="8"/>
        </w:rPr>
        <w:t>Sud</w:t>
      </w:r>
      <w:r>
        <w:rPr>
          <w:rFonts w:ascii="Arial" w:hAnsi="Arial" w:cs="Times New Roman"/>
          <w:b/>
          <w:bCs/>
          <w:sz w:val="8"/>
          <w:szCs w:val="8"/>
        </w:rPr>
        <w:t>ė</w:t>
      </w:r>
      <w:r>
        <w:rPr>
          <w:rFonts w:ascii="Arial" w:hAnsi="Arial" w:cs="Arial"/>
          <w:b/>
          <w:bCs/>
          <w:sz w:val="8"/>
          <w:szCs w:val="8"/>
        </w:rPr>
        <w:t xml:space="preserve">tis: </w:t>
      </w:r>
      <w:r>
        <w:rPr>
          <w:rFonts w:ascii="Arial" w:hAnsi="Arial" w:cs="Arial"/>
          <w:sz w:val="8"/>
          <w:szCs w:val="8"/>
        </w:rPr>
        <w:t>0,67 ml pipet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je yra 67 mg fipronilo ir 60,3 mg S-metopreno. 1,34 ml pipet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je yra 134 mg fipronilo ir 120,6 mg S-metopreno. 2,68 ml pipet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je yra 268 mg fipronilo ir 241,2 mg S-metopreno. 4,02 ml pipe-t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je yra 402 mg fipronilo ir 361,8 mg S-metopreno. 0,5 ml pipet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 xml:space="preserve">je yra 50 mg fipronilo ir 60 mg S-metopreno. </w:t>
      </w:r>
      <w:r>
        <w:rPr>
          <w:rFonts w:ascii="Arial" w:hAnsi="Arial" w:cs="Arial"/>
          <w:b/>
          <w:bCs/>
          <w:sz w:val="8"/>
          <w:szCs w:val="8"/>
        </w:rPr>
        <w:t xml:space="preserve">Indikacijos </w:t>
      </w:r>
      <w:r>
        <w:rPr>
          <w:rFonts w:ascii="Arial" w:hAnsi="Arial" w:cs="Arial"/>
          <w:sz w:val="8"/>
          <w:szCs w:val="8"/>
        </w:rPr>
        <w:t>Blusoms (Cteno-cephalides spp.) naikinti. Vaistas veikia insekticidi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kai ir apsaugo nuo pakartotinio u</w:t>
      </w:r>
      <w:r>
        <w:rPr>
          <w:rFonts w:ascii="Arial" w:hAnsi="Arial" w:cs="Times New Roman"/>
          <w:sz w:val="8"/>
          <w:szCs w:val="8"/>
        </w:rPr>
        <w:t>ž</w:t>
      </w:r>
      <w:r>
        <w:rPr>
          <w:rFonts w:ascii="Arial" w:hAnsi="Arial" w:cs="Arial"/>
          <w:sz w:val="8"/>
          <w:szCs w:val="8"/>
        </w:rPr>
        <w:t>sikr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timo suaugusiomis blusomis iki 8 sav. Slopindamas blus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kiau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in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li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vystym</w:t>
      </w:r>
      <w:r>
        <w:rPr>
          <w:rFonts w:ascii="Arial" w:hAnsi="Arial" w:cs="Times New Roman"/>
          <w:sz w:val="8"/>
          <w:szCs w:val="8"/>
        </w:rPr>
        <w:t>ą</w:t>
      </w:r>
      <w:r>
        <w:rPr>
          <w:rFonts w:ascii="Arial" w:hAnsi="Arial" w:cs="Arial"/>
          <w:sz w:val="8"/>
          <w:szCs w:val="8"/>
        </w:rPr>
        <w:t>si (veikdamas ovicidi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kai) bei i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 xml:space="preserve"> suaugusi</w:t>
      </w:r>
      <w:r>
        <w:rPr>
          <w:rFonts w:ascii="Arial" w:hAnsi="Arial" w:cs="Times New Roman"/>
          <w:sz w:val="8"/>
          <w:szCs w:val="8"/>
        </w:rPr>
        <w:t xml:space="preserve">ų </w:t>
      </w:r>
      <w:r>
        <w:rPr>
          <w:rFonts w:ascii="Arial" w:hAnsi="Arial" w:cs="Arial"/>
          <w:sz w:val="8"/>
          <w:szCs w:val="8"/>
        </w:rPr>
        <w:t>blus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atsiradusi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lerv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ir l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liuk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vystym</w:t>
      </w:r>
      <w:r>
        <w:rPr>
          <w:rFonts w:ascii="Arial" w:hAnsi="Arial" w:cs="Times New Roman"/>
          <w:sz w:val="8"/>
          <w:szCs w:val="8"/>
        </w:rPr>
        <w:t>ą</w:t>
      </w:r>
      <w:r>
        <w:rPr>
          <w:rFonts w:ascii="Arial" w:hAnsi="Arial" w:cs="Arial"/>
          <w:sz w:val="8"/>
          <w:szCs w:val="8"/>
        </w:rPr>
        <w:t>si (veikdamas lervicidi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kai), vaistas neleid</w:t>
      </w:r>
      <w:r>
        <w:rPr>
          <w:rFonts w:ascii="Arial" w:hAnsi="Arial" w:cs="Times New Roman"/>
          <w:sz w:val="8"/>
          <w:szCs w:val="8"/>
        </w:rPr>
        <w:t>ž</w:t>
      </w:r>
      <w:r>
        <w:rPr>
          <w:rFonts w:ascii="Arial" w:hAnsi="Arial" w:cs="Arial"/>
          <w:sz w:val="8"/>
          <w:szCs w:val="8"/>
        </w:rPr>
        <w:t>ia blusoms daugintis. Erk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ms (Ixodes ricinus, Derma-centor variabilis, Dermacentor reticulatus, Rhipicephalus sanguineus) naikinti. Plaukagrau</w:t>
      </w:r>
      <w:r>
        <w:rPr>
          <w:rFonts w:ascii="Arial" w:hAnsi="Arial" w:cs="Times New Roman"/>
          <w:sz w:val="8"/>
          <w:szCs w:val="8"/>
        </w:rPr>
        <w:t>ž</w:t>
      </w:r>
      <w:r>
        <w:rPr>
          <w:rFonts w:ascii="Arial" w:hAnsi="Arial" w:cs="Arial"/>
          <w:sz w:val="8"/>
          <w:szCs w:val="8"/>
        </w:rPr>
        <w:t>iams (Trichodectes canis) naikinti. Vaist</w:t>
      </w:r>
      <w:r>
        <w:rPr>
          <w:rFonts w:ascii="Arial" w:hAnsi="Arial" w:cs="Times New Roman"/>
          <w:sz w:val="8"/>
          <w:szCs w:val="8"/>
        </w:rPr>
        <w:t>ą</w:t>
      </w:r>
      <w:r>
        <w:rPr>
          <w:rFonts w:ascii="Arial" w:hAnsi="Arial" w:cs="Arial"/>
          <w:sz w:val="8"/>
          <w:szCs w:val="8"/>
        </w:rPr>
        <w:t xml:space="preserve"> galima naudoti kaip papildom</w:t>
      </w:r>
      <w:r>
        <w:rPr>
          <w:rFonts w:ascii="Arial" w:hAnsi="Arial" w:cs="Times New Roman"/>
          <w:sz w:val="8"/>
          <w:szCs w:val="8"/>
        </w:rPr>
        <w:t>ą</w:t>
      </w:r>
      <w:r>
        <w:rPr>
          <w:rFonts w:ascii="Arial" w:hAnsi="Arial" w:cs="Arial"/>
          <w:sz w:val="8"/>
          <w:szCs w:val="8"/>
        </w:rPr>
        <w:t xml:space="preserve"> priemon</w:t>
      </w:r>
      <w:r>
        <w:rPr>
          <w:rFonts w:ascii="Arial" w:hAnsi="Arial" w:cs="Times New Roman"/>
          <w:sz w:val="8"/>
          <w:szCs w:val="8"/>
        </w:rPr>
        <w:t>ę</w:t>
      </w:r>
      <w:r>
        <w:rPr>
          <w:rFonts w:ascii="Arial" w:hAnsi="Arial" w:cs="Arial"/>
          <w:sz w:val="8"/>
          <w:szCs w:val="8"/>
        </w:rPr>
        <w:t xml:space="preserve"> veterinarijos gydytojo diagnozuo</w:t>
      </w:r>
      <w:r>
        <w:rPr>
          <w:rFonts w:ascii="Arial" w:hAnsi="Arial" w:cs="Arial"/>
          <w:sz w:val="8"/>
          <w:szCs w:val="8"/>
        </w:rPr>
        <w:softHyphen/>
        <w:t>tam blus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sukeltam alerginiam dermatitui kontroliuoti. </w:t>
      </w:r>
      <w:r>
        <w:rPr>
          <w:rFonts w:ascii="Arial" w:hAnsi="Arial" w:cs="Arial"/>
          <w:b/>
          <w:bCs/>
          <w:sz w:val="8"/>
          <w:szCs w:val="8"/>
        </w:rPr>
        <w:t>Paskirties gyv</w:t>
      </w:r>
      <w:r>
        <w:rPr>
          <w:rFonts w:ascii="Arial" w:hAnsi="Arial" w:cs="Times New Roman"/>
          <w:b/>
          <w:bCs/>
          <w:sz w:val="8"/>
          <w:szCs w:val="8"/>
        </w:rPr>
        <w:t>ū</w:t>
      </w:r>
      <w:r>
        <w:rPr>
          <w:rFonts w:ascii="Arial" w:hAnsi="Arial" w:cs="Arial"/>
          <w:b/>
          <w:bCs/>
          <w:sz w:val="8"/>
          <w:szCs w:val="8"/>
        </w:rPr>
        <w:t>n</w:t>
      </w:r>
      <w:r>
        <w:rPr>
          <w:rFonts w:ascii="Arial" w:hAnsi="Arial" w:cs="Times New Roman"/>
          <w:b/>
          <w:bCs/>
          <w:sz w:val="8"/>
          <w:szCs w:val="8"/>
        </w:rPr>
        <w:t>ų</w:t>
      </w:r>
      <w:r>
        <w:rPr>
          <w:rFonts w:ascii="Arial" w:hAnsi="Arial" w:cs="Arial"/>
          <w:b/>
          <w:bCs/>
          <w:sz w:val="8"/>
          <w:szCs w:val="8"/>
        </w:rPr>
        <w:t xml:space="preserve"> r</w:t>
      </w:r>
      <w:r>
        <w:rPr>
          <w:rFonts w:ascii="Arial" w:hAnsi="Arial" w:cs="Times New Roman"/>
          <w:b/>
          <w:bCs/>
          <w:sz w:val="8"/>
          <w:szCs w:val="8"/>
        </w:rPr>
        <w:t>ūš</w:t>
      </w:r>
      <w:r>
        <w:rPr>
          <w:rFonts w:ascii="Arial" w:hAnsi="Arial" w:cs="Arial"/>
          <w:b/>
          <w:bCs/>
          <w:sz w:val="8"/>
          <w:szCs w:val="8"/>
        </w:rPr>
        <w:t xml:space="preserve">ys: 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unys, kat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 xml:space="preserve">s, 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e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 xml:space="preserve">kai. </w:t>
      </w:r>
      <w:r>
        <w:rPr>
          <w:rFonts w:ascii="Arial" w:hAnsi="Arial" w:cs="Arial"/>
          <w:b/>
          <w:bCs/>
          <w:sz w:val="8"/>
          <w:szCs w:val="8"/>
        </w:rPr>
        <w:t xml:space="preserve">Kontraindikacijos </w:t>
      </w:r>
      <w:r>
        <w:rPr>
          <w:rFonts w:ascii="Arial" w:hAnsi="Arial" w:cs="Arial"/>
          <w:sz w:val="8"/>
          <w:szCs w:val="8"/>
        </w:rPr>
        <w:t>Nesant tyrim</w:t>
      </w:r>
      <w:r>
        <w:rPr>
          <w:rFonts w:ascii="Arial" w:hAnsi="Arial" w:cs="Times New Roman"/>
          <w:sz w:val="8"/>
          <w:szCs w:val="8"/>
        </w:rPr>
        <w:t xml:space="preserve">ų </w:t>
      </w:r>
      <w:r>
        <w:rPr>
          <w:rFonts w:ascii="Arial" w:hAnsi="Arial" w:cs="Arial"/>
          <w:sz w:val="8"/>
          <w:szCs w:val="8"/>
        </w:rPr>
        <w:t>duomen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>, negalima naudoti jaunesniems nei 8 sav. am</w:t>
      </w:r>
      <w:r>
        <w:rPr>
          <w:rFonts w:ascii="Arial" w:hAnsi="Arial" w:cs="Times New Roman"/>
          <w:sz w:val="8"/>
          <w:szCs w:val="8"/>
        </w:rPr>
        <w:t>ž</w:t>
      </w:r>
      <w:r>
        <w:rPr>
          <w:rFonts w:ascii="Arial" w:hAnsi="Arial" w:cs="Arial"/>
          <w:sz w:val="8"/>
          <w:szCs w:val="8"/>
        </w:rPr>
        <w:t>iaus ir (arba) sveriantiems ma</w:t>
      </w:r>
      <w:r>
        <w:rPr>
          <w:rFonts w:ascii="Arial" w:hAnsi="Arial" w:cs="Times New Roman"/>
          <w:sz w:val="8"/>
          <w:szCs w:val="8"/>
        </w:rPr>
        <w:t>ž</w:t>
      </w:r>
      <w:r>
        <w:rPr>
          <w:rFonts w:ascii="Arial" w:hAnsi="Arial" w:cs="Arial"/>
          <w:sz w:val="8"/>
          <w:szCs w:val="8"/>
        </w:rPr>
        <w:t xml:space="preserve">iau nei 2 kg 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uniukams, ir (arba) sveriantiems ma</w:t>
      </w:r>
      <w:r>
        <w:rPr>
          <w:rFonts w:ascii="Arial" w:hAnsi="Arial" w:cs="Times New Roman"/>
          <w:sz w:val="8"/>
          <w:szCs w:val="8"/>
        </w:rPr>
        <w:t>ž</w:t>
      </w:r>
      <w:r>
        <w:rPr>
          <w:rFonts w:ascii="Arial" w:hAnsi="Arial" w:cs="Arial"/>
          <w:sz w:val="8"/>
          <w:szCs w:val="8"/>
        </w:rPr>
        <w:t>iau nei 1 kg ka</w:t>
      </w:r>
      <w:r>
        <w:rPr>
          <w:rFonts w:ascii="Arial" w:hAnsi="Arial" w:cs="Times New Roman"/>
          <w:sz w:val="8"/>
          <w:szCs w:val="8"/>
        </w:rPr>
        <w:t>č</w:t>
      </w:r>
      <w:r>
        <w:rPr>
          <w:rFonts w:ascii="Arial" w:hAnsi="Arial" w:cs="Arial"/>
          <w:sz w:val="8"/>
          <w:szCs w:val="8"/>
        </w:rPr>
        <w:t>iukams. Negalima naudoti jaunesniems nei 6 m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 xml:space="preserve">n. 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e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Times New Roman"/>
          <w:sz w:val="8"/>
          <w:szCs w:val="8"/>
        </w:rPr>
        <w:softHyphen/>
      </w:r>
      <w:r>
        <w:rPr>
          <w:rFonts w:ascii="Arial" w:hAnsi="Arial" w:cs="Arial"/>
          <w:sz w:val="8"/>
          <w:szCs w:val="8"/>
        </w:rPr>
        <w:t>kams. Negalima naudoti sergantiems (sistemin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mis ligomis, kar</w:t>
      </w:r>
      <w:r>
        <w:rPr>
          <w:rFonts w:ascii="Arial" w:hAnsi="Arial" w:cs="Times New Roman"/>
          <w:sz w:val="8"/>
          <w:szCs w:val="8"/>
        </w:rPr>
        <w:t>šč</w:t>
      </w:r>
      <w:r>
        <w:rPr>
          <w:rFonts w:ascii="Arial" w:hAnsi="Arial" w:cs="Arial"/>
          <w:sz w:val="8"/>
          <w:szCs w:val="8"/>
        </w:rPr>
        <w:t>iuo</w:t>
      </w:r>
      <w:r>
        <w:rPr>
          <w:rFonts w:ascii="Arial" w:hAnsi="Arial" w:cs="Arial"/>
          <w:sz w:val="8"/>
          <w:szCs w:val="8"/>
        </w:rPr>
        <w:softHyphen/>
        <w:t>jantiems) ar sveikstantiems gyv</w:t>
      </w:r>
      <w:r>
        <w:rPr>
          <w:rFonts w:ascii="Arial" w:hAnsi="Arial" w:cs="Times New Roman"/>
          <w:sz w:val="8"/>
          <w:szCs w:val="8"/>
        </w:rPr>
        <w:t>ū</w:t>
      </w:r>
      <w:r>
        <w:rPr>
          <w:rFonts w:ascii="Arial" w:hAnsi="Arial" w:cs="Arial"/>
          <w:sz w:val="8"/>
          <w:szCs w:val="8"/>
        </w:rPr>
        <w:t>nams. Negalima naudoti triu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iams, nes gali pasireik</w:t>
      </w:r>
      <w:r>
        <w:rPr>
          <w:rFonts w:ascii="Arial" w:hAnsi="Arial" w:cs="Times New Roman"/>
          <w:sz w:val="8"/>
          <w:szCs w:val="8"/>
        </w:rPr>
        <w:t>š</w:t>
      </w:r>
      <w:r>
        <w:rPr>
          <w:rFonts w:ascii="Arial" w:hAnsi="Arial" w:cs="Arial"/>
          <w:sz w:val="8"/>
          <w:szCs w:val="8"/>
        </w:rPr>
        <w:t>ti nepalankios reakcijos, netgi mirtis. Nesant tyrim</w:t>
      </w:r>
      <w:r>
        <w:rPr>
          <w:rFonts w:ascii="Arial" w:hAnsi="Arial" w:cs="Times New Roman"/>
          <w:sz w:val="8"/>
          <w:szCs w:val="8"/>
        </w:rPr>
        <w:t xml:space="preserve">ų </w:t>
      </w:r>
      <w:r>
        <w:rPr>
          <w:rFonts w:ascii="Arial" w:hAnsi="Arial" w:cs="Arial"/>
          <w:sz w:val="8"/>
          <w:szCs w:val="8"/>
        </w:rPr>
        <w:t>duomen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>, nerekomenduojama naudoti ne paskirtiems gyv</w:t>
      </w:r>
      <w:r>
        <w:rPr>
          <w:rFonts w:ascii="Arial" w:hAnsi="Arial" w:cs="Times New Roman"/>
          <w:sz w:val="8"/>
          <w:szCs w:val="8"/>
        </w:rPr>
        <w:t>ū</w:t>
      </w:r>
      <w:r>
        <w:rPr>
          <w:rFonts w:ascii="Arial" w:hAnsi="Arial" w:cs="Arial"/>
          <w:sz w:val="8"/>
          <w:szCs w:val="8"/>
        </w:rPr>
        <w:t>nams.</w:t>
      </w:r>
    </w:p>
    <w:p w:rsidR="000A01CC" w:rsidRDefault="000A01CC">
      <w:pPr>
        <w:shd w:val="clear" w:color="auto" w:fill="FFFFFF"/>
        <w:spacing w:before="144"/>
        <w:ind w:left="629"/>
      </w:pPr>
      <w:hyperlink r:id="rId50" w:history="1">
        <w:r>
          <w:rPr>
            <w:rFonts w:ascii="Arial" w:hAnsi="Arial" w:cs="Arial"/>
            <w:b/>
            <w:bCs/>
            <w:spacing w:val="-3"/>
            <w:u w:val="single"/>
            <w:lang w:val="en-US"/>
          </w:rPr>
          <w:t>www.fypryst.lt</w:t>
        </w:r>
      </w:hyperlink>
    </w:p>
    <w:p w:rsidR="000A01CC" w:rsidRDefault="000A01CC">
      <w:pPr>
        <w:shd w:val="clear" w:color="auto" w:fill="FFFFFF"/>
        <w:spacing w:line="509" w:lineRule="exact"/>
      </w:pPr>
      <w:r>
        <w:br w:type="column"/>
      </w:r>
      <w:r>
        <w:rPr>
          <w:rFonts w:ascii="Arial" w:hAnsi="Arial" w:cs="Arial"/>
          <w:b/>
          <w:bCs/>
          <w:spacing w:val="-38"/>
          <w:position w:val="-4"/>
          <w:sz w:val="58"/>
          <w:szCs w:val="58"/>
        </w:rPr>
        <w:t>FyppysT</w:t>
      </w:r>
    </w:p>
    <w:p w:rsidR="000A01CC" w:rsidRDefault="000A01CC">
      <w:pPr>
        <w:shd w:val="clear" w:color="auto" w:fill="FFFFFF"/>
        <w:spacing w:line="509" w:lineRule="exact"/>
        <w:ind w:left="1901" w:hanging="1872"/>
      </w:pPr>
      <w:r>
        <w:rPr>
          <w:rFonts w:ascii="Arial" w:hAnsi="Arial" w:cs="Arial"/>
          <w:i/>
          <w:iCs/>
          <w:spacing w:val="-2"/>
          <w:w w:val="56"/>
          <w:sz w:val="48"/>
          <w:szCs w:val="48"/>
        </w:rPr>
        <w:t xml:space="preserve">ipronilas, </w:t>
      </w:r>
      <w:r>
        <w:rPr>
          <w:rFonts w:ascii="Arial" w:hAnsi="Arial" w:cs="Arial"/>
          <w:b/>
          <w:bCs/>
          <w:spacing w:val="-2"/>
          <w:w w:val="56"/>
          <w:sz w:val="48"/>
          <w:szCs w:val="48"/>
        </w:rPr>
        <w:t>S-met   s</w:t>
      </w:r>
      <w:r>
        <w:rPr>
          <w:rFonts w:ascii="Arial" w:hAnsi="Arial" w:cs="Arial"/>
          <w:b/>
          <w:bCs/>
          <w:smallCaps/>
          <w:spacing w:val="-2"/>
          <w:w w:val="56"/>
          <w:sz w:val="48"/>
          <w:szCs w:val="48"/>
        </w:rPr>
        <w:t xml:space="preserve">&lt;Hjj1JD </w:t>
      </w:r>
      <w:r>
        <w:rPr>
          <w:rFonts w:ascii="Arial" w:hAnsi="Arial" w:cs="Arial"/>
          <w:spacing w:val="-2"/>
          <w:w w:val="57"/>
          <w:sz w:val="38"/>
          <w:szCs w:val="38"/>
        </w:rPr>
        <w:t>Tiksli apsauga!</w:t>
      </w:r>
    </w:p>
    <w:p w:rsidR="000A01CC" w:rsidRDefault="000A01CC">
      <w:pPr>
        <w:shd w:val="clear" w:color="auto" w:fill="FFFFFF"/>
        <w:spacing w:line="509" w:lineRule="exact"/>
        <w:ind w:left="1901" w:hanging="1872"/>
        <w:sectPr w:rsidR="000A01CC">
          <w:pgSz w:w="11909" w:h="16834"/>
          <w:pgMar w:top="1440" w:right="2806" w:bottom="720" w:left="2205" w:header="567" w:footer="567" w:gutter="0"/>
          <w:cols w:num="2" w:space="1296" w:equalWidth="0">
            <w:col w:w="3249" w:space="259"/>
            <w:col w:w="3388"/>
          </w:cols>
          <w:noEndnote/>
        </w:sectPr>
      </w:pPr>
    </w:p>
    <w:p w:rsidR="000A01CC" w:rsidRDefault="000A01CC">
      <w:pPr>
        <w:spacing w:before="331" w:line="1" w:lineRule="exact"/>
        <w:rPr>
          <w:rFonts w:ascii="Times New Roman" w:hAnsi="Times New Roman" w:cs="Times New Roman"/>
          <w:sz w:val="2"/>
          <w:szCs w:val="2"/>
        </w:rPr>
      </w:pPr>
    </w:p>
    <w:p w:rsidR="000A01CC" w:rsidRDefault="000A01CC">
      <w:pPr>
        <w:shd w:val="clear" w:color="auto" w:fill="FFFFFF"/>
        <w:spacing w:line="509" w:lineRule="exact"/>
        <w:ind w:left="1901" w:hanging="1872"/>
        <w:sectPr w:rsidR="000A01CC">
          <w:type w:val="continuous"/>
          <w:pgSz w:w="11909" w:h="16834"/>
          <w:pgMar w:top="1440" w:right="2629" w:bottom="720" w:left="2829" w:header="567" w:footer="567" w:gutter="0"/>
          <w:cols w:space="60"/>
          <w:noEndnote/>
        </w:sectPr>
      </w:pPr>
    </w:p>
    <w:p w:rsidR="000A01CC" w:rsidRDefault="000A01CC">
      <w:pPr>
        <w:shd w:val="clear" w:color="auto" w:fill="FFFFFF"/>
        <w:spacing w:line="125" w:lineRule="exact"/>
      </w:pPr>
      <w:r>
        <w:rPr>
          <w:rFonts w:ascii="Arial" w:hAnsi="Arial" w:cs="Arial"/>
          <w:i/>
          <w:iCs/>
          <w:sz w:val="8"/>
          <w:szCs w:val="8"/>
        </w:rPr>
        <w:t>Prie</w:t>
      </w:r>
      <w:r>
        <w:rPr>
          <w:rFonts w:ascii="Arial" w:hAnsi="Arial" w:cs="Times New Roman"/>
          <w:i/>
          <w:iCs/>
          <w:sz w:val="8"/>
          <w:szCs w:val="8"/>
        </w:rPr>
        <w:t>š</w:t>
      </w:r>
      <w:r>
        <w:rPr>
          <w:rFonts w:ascii="Arial" w:hAnsi="Arial" w:cs="Arial"/>
          <w:i/>
          <w:iCs/>
          <w:sz w:val="8"/>
          <w:szCs w:val="8"/>
        </w:rPr>
        <w:t xml:space="preserve"> naudojim</w:t>
      </w:r>
      <w:r>
        <w:rPr>
          <w:rFonts w:ascii="Arial" w:hAnsi="Arial" w:cs="Times New Roman"/>
          <w:i/>
          <w:iCs/>
          <w:sz w:val="8"/>
          <w:szCs w:val="8"/>
        </w:rPr>
        <w:t>ą</w:t>
      </w:r>
      <w:r>
        <w:rPr>
          <w:rFonts w:ascii="Arial" w:hAnsi="Arial" w:cs="Arial"/>
          <w:i/>
          <w:iCs/>
          <w:sz w:val="8"/>
          <w:szCs w:val="8"/>
        </w:rPr>
        <w:t xml:space="preserve"> perskaitykite  vis</w:t>
      </w:r>
      <w:r>
        <w:rPr>
          <w:rFonts w:ascii="Arial" w:hAnsi="Arial" w:cs="Times New Roman"/>
          <w:i/>
          <w:iCs/>
          <w:sz w:val="8"/>
          <w:szCs w:val="8"/>
        </w:rPr>
        <w:t>ą</w:t>
      </w:r>
      <w:r>
        <w:rPr>
          <w:rFonts w:ascii="Arial" w:hAnsi="Arial" w:cs="Arial"/>
          <w:i/>
          <w:iCs/>
          <w:sz w:val="8"/>
          <w:szCs w:val="8"/>
        </w:rPr>
        <w:t xml:space="preserve"> veterinarinio vaisto apra</w:t>
      </w:r>
      <w:r>
        <w:rPr>
          <w:rFonts w:ascii="Arial" w:hAnsi="Arial" w:cs="Times New Roman"/>
          <w:i/>
          <w:iCs/>
          <w:sz w:val="8"/>
          <w:szCs w:val="8"/>
        </w:rPr>
        <w:t>šą</w:t>
      </w:r>
      <w:r>
        <w:rPr>
          <w:rFonts w:ascii="Arial" w:hAnsi="Arial" w:cs="Arial"/>
          <w:i/>
          <w:iCs/>
          <w:sz w:val="8"/>
          <w:szCs w:val="8"/>
        </w:rPr>
        <w:t>.</w:t>
      </w:r>
    </w:p>
    <w:p w:rsidR="000A01CC" w:rsidRDefault="000A01CC">
      <w:pPr>
        <w:shd w:val="clear" w:color="auto" w:fill="FFFFFF"/>
        <w:spacing w:before="115" w:line="120" w:lineRule="exact"/>
        <w:ind w:right="192"/>
      </w:pPr>
      <w:r>
        <w:rPr>
          <w:rFonts w:ascii="Arial" w:hAnsi="Arial" w:cs="Arial"/>
          <w:b/>
          <w:bCs/>
          <w:sz w:val="8"/>
          <w:szCs w:val="8"/>
        </w:rPr>
        <w:t>UAB KRKA LIETUVA</w:t>
      </w:r>
      <w:r>
        <w:rPr>
          <w:rFonts w:ascii="Arial" w:hAnsi="Arial" w:cs="Arial"/>
          <w:sz w:val="8"/>
          <w:szCs w:val="8"/>
        </w:rPr>
        <w:t>, senasis Ukmerg</w:t>
      </w:r>
      <w:r>
        <w:rPr>
          <w:rFonts w:ascii="Arial" w:hAnsi="Arial" w:cs="Times New Roman"/>
          <w:sz w:val="8"/>
          <w:szCs w:val="8"/>
        </w:rPr>
        <w:t>ė</w:t>
      </w:r>
      <w:r>
        <w:rPr>
          <w:rFonts w:ascii="Arial" w:hAnsi="Arial" w:cs="Arial"/>
          <w:sz w:val="8"/>
          <w:szCs w:val="8"/>
        </w:rPr>
        <w:t>s kelias 4, U</w:t>
      </w:r>
      <w:r>
        <w:rPr>
          <w:rFonts w:ascii="Arial" w:hAnsi="Arial" w:cs="Times New Roman"/>
          <w:sz w:val="8"/>
          <w:szCs w:val="8"/>
        </w:rPr>
        <w:t>ž</w:t>
      </w:r>
      <w:r>
        <w:rPr>
          <w:rFonts w:ascii="Arial" w:hAnsi="Arial" w:cs="Arial"/>
          <w:sz w:val="8"/>
          <w:szCs w:val="8"/>
        </w:rPr>
        <w:t>ubali</w:t>
      </w:r>
      <w:r>
        <w:rPr>
          <w:rFonts w:ascii="Arial" w:hAnsi="Arial" w:cs="Times New Roman"/>
          <w:sz w:val="8"/>
          <w:szCs w:val="8"/>
        </w:rPr>
        <w:t>ų</w:t>
      </w:r>
      <w:r>
        <w:rPr>
          <w:rFonts w:ascii="Arial" w:hAnsi="Arial" w:cs="Arial"/>
          <w:sz w:val="8"/>
          <w:szCs w:val="8"/>
        </w:rPr>
        <w:t xml:space="preserve"> km., 14013, Vilniaus raj., telefonas (8 5) 236 27 40, faksas (8 5) 236 27 43</w:t>
      </w:r>
    </w:p>
    <w:p w:rsidR="000A01CC" w:rsidRDefault="000A01CC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br w:type="column"/>
      </w:r>
    </w:p>
    <w:p w:rsidR="000A01CC" w:rsidRDefault="000A01CC">
      <w:pPr>
        <w:shd w:val="clear" w:color="auto" w:fill="000000"/>
        <w:spacing w:before="226"/>
      </w:pPr>
      <w:r>
        <w:rPr>
          <w:rFonts w:ascii="Arial" w:hAnsi="Arial" w:cs="Arial"/>
          <w:b/>
          <w:bCs/>
          <w:sz w:val="34"/>
          <w:szCs w:val="34"/>
        </w:rPr>
        <w:t>(^ KRKk</w:t>
      </w:r>
    </w:p>
    <w:p w:rsidR="000A01CC" w:rsidRDefault="000A01CC">
      <w:pPr>
        <w:shd w:val="clear" w:color="auto" w:fill="000000"/>
        <w:spacing w:before="130" w:line="192" w:lineRule="exact"/>
        <w:jc w:val="right"/>
      </w:pPr>
      <w:r>
        <w:br w:type="column"/>
      </w:r>
      <w:r>
        <w:rPr>
          <w:rFonts w:ascii="Times New Roman" w:hAnsi="Times New Roman" w:cs="Times New Roman"/>
          <w:i/>
          <w:iCs/>
          <w:spacing w:val="-3"/>
          <w:sz w:val="16"/>
          <w:szCs w:val="16"/>
        </w:rPr>
        <w:t>Mūsų inovacijos ir žinios -</w:t>
      </w:r>
    </w:p>
    <w:p w:rsidR="000A01CC" w:rsidRDefault="000A01CC">
      <w:pPr>
        <w:shd w:val="clear" w:color="auto" w:fill="000000"/>
        <w:spacing w:line="192" w:lineRule="exact"/>
        <w:jc w:val="right"/>
      </w:pPr>
      <w:r>
        <w:rPr>
          <w:rFonts w:ascii="Times New Roman" w:hAnsi="Times New Roman" w:cs="Times New Roman"/>
          <w:i/>
          <w:iCs/>
          <w:spacing w:val="-3"/>
          <w:sz w:val="16"/>
          <w:szCs w:val="16"/>
        </w:rPr>
        <w:t>veiksmingiems ir saugiems</w:t>
      </w:r>
    </w:p>
    <w:p w:rsidR="000A01CC" w:rsidRDefault="000A01CC">
      <w:pPr>
        <w:shd w:val="clear" w:color="auto" w:fill="000000"/>
        <w:spacing w:line="192" w:lineRule="exact"/>
        <w:jc w:val="right"/>
      </w:pPr>
      <w:r>
        <w:rPr>
          <w:rFonts w:ascii="Times New Roman" w:hAnsi="Times New Roman" w:cs="Times New Roman"/>
          <w:i/>
          <w:iCs/>
          <w:spacing w:val="-10"/>
          <w:sz w:val="16"/>
          <w:szCs w:val="16"/>
        </w:rPr>
        <w:t>aukščiausios kokybės preparatams.</w:t>
      </w:r>
    </w:p>
    <w:p w:rsidR="000A01CC" w:rsidRDefault="000A01CC">
      <w:pPr>
        <w:shd w:val="clear" w:color="auto" w:fill="000000"/>
        <w:spacing w:line="192" w:lineRule="exact"/>
        <w:jc w:val="right"/>
        <w:sectPr w:rsidR="000A01CC">
          <w:type w:val="continuous"/>
          <w:pgSz w:w="11909" w:h="16834"/>
          <w:pgMar w:top="1440" w:right="2629" w:bottom="720" w:left="2829" w:header="567" w:footer="567" w:gutter="0"/>
          <w:cols w:num="3" w:space="1296" w:equalWidth="0">
            <w:col w:w="1929" w:space="826"/>
            <w:col w:w="1368" w:space="365"/>
            <w:col w:w="1963"/>
          </w:cols>
          <w:noEndnote/>
        </w:sectPr>
      </w:pPr>
    </w:p>
    <w:p w:rsidR="000A01CC" w:rsidRDefault="000A01CC">
      <w:pPr>
        <w:shd w:val="clear" w:color="auto" w:fill="FFFFFF"/>
        <w:spacing w:before="490"/>
        <w:ind w:left="3600"/>
      </w:pPr>
      <w:r>
        <w:t>144</w:t>
      </w:r>
    </w:p>
    <w:sectPr w:rsidR="000A01CC" w:rsidSect="004819AA">
      <w:type w:val="continuous"/>
      <w:pgSz w:w="11909" w:h="16834"/>
      <w:pgMar w:top="1440" w:right="2629" w:bottom="720" w:left="2205" w:header="567" w:footer="567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AB1"/>
    <w:multiLevelType w:val="singleLevel"/>
    <w:tmpl w:val="5D169232"/>
    <w:lvl w:ilvl="0">
      <w:start w:val="2"/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1">
    <w:nsid w:val="09E96399"/>
    <w:multiLevelType w:val="singleLevel"/>
    <w:tmpl w:val="40EAA702"/>
    <w:lvl w:ilvl="0">
      <w:start w:val="160"/>
      <w:numFmt w:val="decimal"/>
      <w:lvlText w:val="%1"/>
      <w:legacy w:legacy="1" w:legacySpace="0" w:legacyIndent="322"/>
      <w:lvlJc w:val="left"/>
      <w:rPr>
        <w:rFonts w:ascii="Arial" w:hAnsi="Arial" w:cs="Arial" w:hint="default"/>
      </w:rPr>
    </w:lvl>
  </w:abstractNum>
  <w:abstractNum w:abstractNumId="2">
    <w:nsid w:val="161B2DBA"/>
    <w:multiLevelType w:val="singleLevel"/>
    <w:tmpl w:val="E3362E8A"/>
    <w:lvl w:ilvl="0"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3">
    <w:nsid w:val="1D99241E"/>
    <w:multiLevelType w:val="singleLevel"/>
    <w:tmpl w:val="7D6AD400"/>
    <w:lvl w:ilvl="0">
      <w:start w:val="97"/>
      <w:numFmt w:val="decimal"/>
      <w:lvlText w:val="%1"/>
      <w:legacy w:legacy="1" w:legacySpace="0" w:legacyIndent="250"/>
      <w:lvlJc w:val="left"/>
      <w:rPr>
        <w:rFonts w:ascii="Courier New" w:hAnsi="Courier New" w:cs="Courier New" w:hint="default"/>
      </w:rPr>
    </w:lvl>
  </w:abstractNum>
  <w:abstractNum w:abstractNumId="4">
    <w:nsid w:val="1DD11B64"/>
    <w:multiLevelType w:val="singleLevel"/>
    <w:tmpl w:val="06DC9D0C"/>
    <w:lvl w:ilvl="0">
      <w:start w:val="8"/>
      <w:numFmt w:val="decimal"/>
      <w:lvlText w:val="%1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5">
    <w:nsid w:val="2255519C"/>
    <w:multiLevelType w:val="singleLevel"/>
    <w:tmpl w:val="02E428A0"/>
    <w:lvl w:ilvl="0">
      <w:start w:val="3"/>
      <w:numFmt w:val="decimal"/>
      <w:lvlText w:val="%1"/>
      <w:legacy w:legacy="1" w:legacySpace="0" w:legacyIndent="168"/>
      <w:lvlJc w:val="left"/>
      <w:rPr>
        <w:rFonts w:ascii="Courier New" w:hAnsi="Courier New" w:cs="Courier New" w:hint="default"/>
      </w:rPr>
    </w:lvl>
  </w:abstractNum>
  <w:abstractNum w:abstractNumId="6">
    <w:nsid w:val="2369304F"/>
    <w:multiLevelType w:val="singleLevel"/>
    <w:tmpl w:val="E3362E8A"/>
    <w:lvl w:ilvl="0"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7">
    <w:nsid w:val="24B1481E"/>
    <w:multiLevelType w:val="singleLevel"/>
    <w:tmpl w:val="D360B476"/>
    <w:lvl w:ilvl="0">
      <w:start w:val="51"/>
      <w:numFmt w:val="decimal"/>
      <w:lvlText w:val="%1"/>
      <w:legacy w:legacy="1" w:legacySpace="0" w:legacyIndent="254"/>
      <w:lvlJc w:val="left"/>
      <w:rPr>
        <w:rFonts w:ascii="Courier New" w:hAnsi="Courier New" w:cs="Courier New" w:hint="default"/>
      </w:rPr>
    </w:lvl>
  </w:abstractNum>
  <w:abstractNum w:abstractNumId="8">
    <w:nsid w:val="30A4488D"/>
    <w:multiLevelType w:val="singleLevel"/>
    <w:tmpl w:val="E3362E8A"/>
    <w:lvl w:ilvl="0"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9">
    <w:nsid w:val="32B87E6E"/>
    <w:multiLevelType w:val="singleLevel"/>
    <w:tmpl w:val="3414436E"/>
    <w:lvl w:ilvl="0">
      <w:numFmt w:val="decimal"/>
      <w:lvlText w:val="%1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10">
    <w:nsid w:val="372A7B1F"/>
    <w:multiLevelType w:val="singleLevel"/>
    <w:tmpl w:val="E3362E8A"/>
    <w:lvl w:ilvl="0"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11">
    <w:nsid w:val="41481DD5"/>
    <w:multiLevelType w:val="singleLevel"/>
    <w:tmpl w:val="37BCA576"/>
    <w:lvl w:ilvl="0">
      <w:start w:val="6"/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12">
    <w:nsid w:val="42E20CA9"/>
    <w:multiLevelType w:val="singleLevel"/>
    <w:tmpl w:val="C9CC3A64"/>
    <w:lvl w:ilvl="0">
      <w:start w:val="69"/>
      <w:numFmt w:val="decimal"/>
      <w:lvlText w:val="%1"/>
      <w:legacy w:legacy="1" w:legacySpace="0" w:legacyIndent="250"/>
      <w:lvlJc w:val="left"/>
      <w:rPr>
        <w:rFonts w:ascii="Courier New" w:hAnsi="Courier New" w:cs="Courier New" w:hint="default"/>
      </w:rPr>
    </w:lvl>
  </w:abstractNum>
  <w:abstractNum w:abstractNumId="13">
    <w:nsid w:val="42FD171D"/>
    <w:multiLevelType w:val="singleLevel"/>
    <w:tmpl w:val="E74E5702"/>
    <w:lvl w:ilvl="0">
      <w:start w:val="3"/>
      <w:numFmt w:val="decimal"/>
      <w:lvlText w:val="%1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14">
    <w:nsid w:val="43013C3A"/>
    <w:multiLevelType w:val="singleLevel"/>
    <w:tmpl w:val="6854BEE4"/>
    <w:lvl w:ilvl="0">
      <w:start w:val="100"/>
      <w:numFmt w:val="decimal"/>
      <w:lvlText w:val="%1"/>
      <w:legacy w:legacy="1" w:legacySpace="0" w:legacyIndent="326"/>
      <w:lvlJc w:val="left"/>
      <w:rPr>
        <w:rFonts w:ascii="Courier New" w:hAnsi="Courier New" w:cs="Courier New" w:hint="default"/>
      </w:rPr>
    </w:lvl>
  </w:abstractNum>
  <w:abstractNum w:abstractNumId="15">
    <w:nsid w:val="489E2AD4"/>
    <w:multiLevelType w:val="singleLevel"/>
    <w:tmpl w:val="7FF0A7EE"/>
    <w:lvl w:ilvl="0">
      <w:start w:val="53"/>
      <w:numFmt w:val="decimal"/>
      <w:lvlText w:val="%1"/>
      <w:legacy w:legacy="1" w:legacySpace="0" w:legacyIndent="254"/>
      <w:lvlJc w:val="left"/>
      <w:rPr>
        <w:rFonts w:ascii="Courier New" w:hAnsi="Courier New" w:cs="Courier New" w:hint="default"/>
      </w:rPr>
    </w:lvl>
  </w:abstractNum>
  <w:abstractNum w:abstractNumId="16">
    <w:nsid w:val="49E7691B"/>
    <w:multiLevelType w:val="singleLevel"/>
    <w:tmpl w:val="1B7838E8"/>
    <w:lvl w:ilvl="0">
      <w:start w:val="43"/>
      <w:numFmt w:val="decimal"/>
      <w:lvlText w:val="%1"/>
      <w:legacy w:legacy="1" w:legacySpace="0" w:legacyIndent="250"/>
      <w:lvlJc w:val="left"/>
      <w:rPr>
        <w:rFonts w:ascii="Courier New" w:hAnsi="Courier New" w:cs="Courier New" w:hint="default"/>
      </w:rPr>
    </w:lvl>
  </w:abstractNum>
  <w:abstractNum w:abstractNumId="17">
    <w:nsid w:val="4C146DBB"/>
    <w:multiLevelType w:val="singleLevel"/>
    <w:tmpl w:val="FA6E1368"/>
    <w:lvl w:ilvl="0">
      <w:start w:val="77"/>
      <w:numFmt w:val="decimal"/>
      <w:lvlText w:val="%1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18">
    <w:nsid w:val="4D19727A"/>
    <w:multiLevelType w:val="singleLevel"/>
    <w:tmpl w:val="18E436BE"/>
    <w:lvl w:ilvl="0">
      <w:start w:val="33"/>
      <w:numFmt w:val="decimal"/>
      <w:lvlText w:val="%1"/>
      <w:legacy w:legacy="1" w:legacySpace="0" w:legacyIndent="245"/>
      <w:lvlJc w:val="left"/>
      <w:rPr>
        <w:rFonts w:ascii="Courier New" w:hAnsi="Courier New" w:cs="Courier New" w:hint="default"/>
      </w:rPr>
    </w:lvl>
  </w:abstractNum>
  <w:abstractNum w:abstractNumId="19">
    <w:nsid w:val="4FBE7001"/>
    <w:multiLevelType w:val="singleLevel"/>
    <w:tmpl w:val="7202593A"/>
    <w:lvl w:ilvl="0">
      <w:start w:val="298"/>
      <w:numFmt w:val="decimal"/>
      <w:lvlText w:val="%1"/>
      <w:legacy w:legacy="1" w:legacySpace="0" w:legacyIndent="326"/>
      <w:lvlJc w:val="left"/>
      <w:rPr>
        <w:rFonts w:ascii="Arial" w:hAnsi="Arial" w:cs="Arial" w:hint="default"/>
      </w:rPr>
    </w:lvl>
  </w:abstractNum>
  <w:abstractNum w:abstractNumId="20">
    <w:nsid w:val="510452C8"/>
    <w:multiLevelType w:val="singleLevel"/>
    <w:tmpl w:val="2E606980"/>
    <w:lvl w:ilvl="0">
      <w:start w:val="44"/>
      <w:numFmt w:val="decimal"/>
      <w:lvlText w:val="%1"/>
      <w:legacy w:legacy="1" w:legacySpace="0" w:legacyIndent="250"/>
      <w:lvlJc w:val="left"/>
      <w:rPr>
        <w:rFonts w:ascii="Courier New" w:hAnsi="Courier New" w:cs="Courier New" w:hint="default"/>
      </w:rPr>
    </w:lvl>
  </w:abstractNum>
  <w:abstractNum w:abstractNumId="21">
    <w:nsid w:val="597E0826"/>
    <w:multiLevelType w:val="singleLevel"/>
    <w:tmpl w:val="98125C54"/>
    <w:lvl w:ilvl="0">
      <w:start w:val="2"/>
      <w:numFmt w:val="decimal"/>
      <w:lvlText w:val="%1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22">
    <w:nsid w:val="5F7F440D"/>
    <w:multiLevelType w:val="singleLevel"/>
    <w:tmpl w:val="F4CE4EFA"/>
    <w:lvl w:ilvl="0">
      <w:start w:val="80"/>
      <w:numFmt w:val="decimal"/>
      <w:lvlText w:val="%1"/>
      <w:legacy w:legacy="1" w:legacySpace="0" w:legacyIndent="250"/>
      <w:lvlJc w:val="left"/>
      <w:rPr>
        <w:rFonts w:ascii="Courier New" w:hAnsi="Courier New" w:cs="Courier New" w:hint="default"/>
      </w:rPr>
    </w:lvl>
  </w:abstractNum>
  <w:abstractNum w:abstractNumId="23">
    <w:nsid w:val="5FA17E5D"/>
    <w:multiLevelType w:val="singleLevel"/>
    <w:tmpl w:val="327C171C"/>
    <w:lvl w:ilvl="0">
      <w:start w:val="52"/>
      <w:numFmt w:val="decimal"/>
      <w:lvlText w:val="%1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24">
    <w:nsid w:val="642244CB"/>
    <w:multiLevelType w:val="singleLevel"/>
    <w:tmpl w:val="E3362E8A"/>
    <w:lvl w:ilvl="0"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25">
    <w:nsid w:val="699677ED"/>
    <w:multiLevelType w:val="singleLevel"/>
    <w:tmpl w:val="E3362E8A"/>
    <w:lvl w:ilvl="0"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26">
    <w:nsid w:val="69E54108"/>
    <w:multiLevelType w:val="singleLevel"/>
    <w:tmpl w:val="32B47BEC"/>
    <w:lvl w:ilvl="0">
      <w:start w:val="7"/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27">
    <w:nsid w:val="6AD25A47"/>
    <w:multiLevelType w:val="singleLevel"/>
    <w:tmpl w:val="5D4CC9A4"/>
    <w:lvl w:ilvl="0">
      <w:start w:val="34"/>
      <w:numFmt w:val="decimal"/>
      <w:lvlText w:val="%1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28">
    <w:nsid w:val="6EBF5EEE"/>
    <w:multiLevelType w:val="singleLevel"/>
    <w:tmpl w:val="27FC4AAA"/>
    <w:lvl w:ilvl="0">
      <w:start w:val="3"/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29">
    <w:nsid w:val="71C848B4"/>
    <w:multiLevelType w:val="singleLevel"/>
    <w:tmpl w:val="C1ECF43E"/>
    <w:lvl w:ilvl="0">
      <w:start w:val="67"/>
      <w:numFmt w:val="decimal"/>
      <w:lvlText w:val="%1"/>
      <w:legacy w:legacy="1" w:legacySpace="0" w:legacyIndent="250"/>
      <w:lvlJc w:val="left"/>
      <w:rPr>
        <w:rFonts w:ascii="Courier New" w:hAnsi="Courier New" w:cs="Courier New" w:hint="default"/>
      </w:rPr>
    </w:lvl>
  </w:abstractNum>
  <w:abstractNum w:abstractNumId="30">
    <w:nsid w:val="73554AFA"/>
    <w:multiLevelType w:val="singleLevel"/>
    <w:tmpl w:val="467A1098"/>
    <w:lvl w:ilvl="0">
      <w:start w:val="29"/>
      <w:numFmt w:val="decimal"/>
      <w:lvlText w:val="%1"/>
      <w:legacy w:legacy="1" w:legacySpace="0" w:legacyIndent="245"/>
      <w:lvlJc w:val="left"/>
      <w:rPr>
        <w:rFonts w:ascii="Courier New" w:hAnsi="Courier New" w:cs="Courier New" w:hint="default"/>
      </w:rPr>
    </w:lvl>
  </w:abstractNum>
  <w:abstractNum w:abstractNumId="31">
    <w:nsid w:val="753B226F"/>
    <w:multiLevelType w:val="singleLevel"/>
    <w:tmpl w:val="44D88258"/>
    <w:lvl w:ilvl="0">
      <w:start w:val="30"/>
      <w:numFmt w:val="decimal"/>
      <w:lvlText w:val="%1"/>
      <w:legacy w:legacy="1" w:legacySpace="0" w:legacyIndent="250"/>
      <w:lvlJc w:val="left"/>
      <w:rPr>
        <w:rFonts w:ascii="Courier New" w:hAnsi="Courier New" w:cs="Courier New" w:hint="default"/>
      </w:rPr>
    </w:lvl>
  </w:abstractNum>
  <w:abstractNum w:abstractNumId="32">
    <w:nsid w:val="795A32E3"/>
    <w:multiLevelType w:val="singleLevel"/>
    <w:tmpl w:val="EF9CC2EE"/>
    <w:lvl w:ilvl="0">
      <w:start w:val="47"/>
      <w:numFmt w:val="decimal"/>
      <w:lvlText w:val="%1"/>
      <w:legacy w:legacy="1" w:legacySpace="0" w:legacyIndent="245"/>
      <w:lvlJc w:val="left"/>
      <w:rPr>
        <w:rFonts w:ascii="Courier New" w:hAnsi="Courier New" w:cs="Courier New" w:hint="default"/>
      </w:rPr>
    </w:lvl>
  </w:abstractNum>
  <w:abstractNum w:abstractNumId="33">
    <w:nsid w:val="7992251C"/>
    <w:multiLevelType w:val="singleLevel"/>
    <w:tmpl w:val="37BCA576"/>
    <w:lvl w:ilvl="0">
      <w:start w:val="6"/>
      <w:numFmt w:val="decimal"/>
      <w:lvlText w:val="%1"/>
      <w:legacy w:legacy="1" w:legacySpace="0" w:legacyIndent="192"/>
      <w:lvlJc w:val="left"/>
      <w:rPr>
        <w:rFonts w:ascii="Arial" w:hAnsi="Arial" w:cs="Arial" w:hint="default"/>
      </w:rPr>
    </w:lvl>
  </w:abstractNum>
  <w:num w:numId="1">
    <w:abstractNumId w:val="5"/>
  </w:num>
  <w:num w:numId="2">
    <w:abstractNumId w:val="5"/>
    <w:lvlOverride w:ilvl="0">
      <w:lvl w:ilvl="0">
        <w:start w:val="3"/>
        <w:numFmt w:val="decimal"/>
        <w:lvlText w:val="%1"/>
        <w:legacy w:legacy="1" w:legacySpace="0" w:legacyIndent="168"/>
        <w:lvlJc w:val="left"/>
        <w:rPr>
          <w:rFonts w:ascii="Arial" w:hAnsi="Arial" w:cs="Arial" w:hint="default"/>
        </w:rPr>
      </w:lvl>
    </w:lvlOverride>
  </w:num>
  <w:num w:numId="3">
    <w:abstractNumId w:val="30"/>
  </w:num>
  <w:num w:numId="4">
    <w:abstractNumId w:val="30"/>
    <w:lvlOverride w:ilvl="0">
      <w:lvl w:ilvl="0">
        <w:start w:val="29"/>
        <w:numFmt w:val="decimal"/>
        <w:lvlText w:val="%1"/>
        <w:legacy w:legacy="1" w:legacySpace="0" w:legacyIndent="245"/>
        <w:lvlJc w:val="left"/>
        <w:rPr>
          <w:rFonts w:ascii="Arial" w:hAnsi="Arial" w:cs="Arial" w:hint="default"/>
        </w:rPr>
      </w:lvl>
    </w:lvlOverride>
  </w:num>
  <w:num w:numId="5">
    <w:abstractNumId w:val="31"/>
  </w:num>
  <w:num w:numId="6">
    <w:abstractNumId w:val="31"/>
    <w:lvlOverride w:ilvl="0">
      <w:lvl w:ilvl="0">
        <w:start w:val="30"/>
        <w:numFmt w:val="decimal"/>
        <w:lvlText w:val="%1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7">
    <w:abstractNumId w:val="27"/>
  </w:num>
  <w:num w:numId="8">
    <w:abstractNumId w:val="7"/>
  </w:num>
  <w:num w:numId="9">
    <w:abstractNumId w:val="7"/>
    <w:lvlOverride w:ilvl="0">
      <w:lvl w:ilvl="0">
        <w:start w:val="51"/>
        <w:numFmt w:val="decimal"/>
        <w:lvlText w:val="%1"/>
        <w:legacy w:legacy="1" w:legacySpace="0" w:legacyIndent="254"/>
        <w:lvlJc w:val="left"/>
        <w:rPr>
          <w:rFonts w:ascii="Arial" w:hAnsi="Arial" w:cs="Arial" w:hint="default"/>
        </w:rPr>
      </w:lvl>
    </w:lvlOverride>
  </w:num>
  <w:num w:numId="10">
    <w:abstractNumId w:val="15"/>
  </w:num>
  <w:num w:numId="11">
    <w:abstractNumId w:val="15"/>
    <w:lvlOverride w:ilvl="0">
      <w:lvl w:ilvl="0">
        <w:start w:val="53"/>
        <w:numFmt w:val="decimal"/>
        <w:lvlText w:val="%1"/>
        <w:legacy w:legacy="1" w:legacySpace="0" w:legacyIndent="254"/>
        <w:lvlJc w:val="left"/>
        <w:rPr>
          <w:rFonts w:ascii="Arial" w:hAnsi="Arial" w:cs="Arial" w:hint="default"/>
        </w:rPr>
      </w:lvl>
    </w:lvlOverride>
  </w:num>
  <w:num w:numId="12">
    <w:abstractNumId w:val="29"/>
  </w:num>
  <w:num w:numId="13">
    <w:abstractNumId w:val="29"/>
    <w:lvlOverride w:ilvl="0">
      <w:lvl w:ilvl="0">
        <w:start w:val="67"/>
        <w:numFmt w:val="decimal"/>
        <w:lvlText w:val="%1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14">
    <w:abstractNumId w:val="12"/>
  </w:num>
  <w:num w:numId="15">
    <w:abstractNumId w:val="12"/>
    <w:lvlOverride w:ilvl="0">
      <w:lvl w:ilvl="0">
        <w:start w:val="69"/>
        <w:numFmt w:val="decimal"/>
        <w:lvlText w:val="%1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16">
    <w:abstractNumId w:val="17"/>
  </w:num>
  <w:num w:numId="17">
    <w:abstractNumId w:val="22"/>
  </w:num>
  <w:num w:numId="18">
    <w:abstractNumId w:val="22"/>
    <w:lvlOverride w:ilvl="0">
      <w:lvl w:ilvl="0">
        <w:start w:val="80"/>
        <w:numFmt w:val="decimal"/>
        <w:lvlText w:val="%1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19">
    <w:abstractNumId w:val="3"/>
  </w:num>
  <w:num w:numId="20">
    <w:abstractNumId w:val="3"/>
    <w:lvlOverride w:ilvl="0">
      <w:lvl w:ilvl="0">
        <w:start w:val="97"/>
        <w:numFmt w:val="decimal"/>
        <w:lvlText w:val="%1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21">
    <w:abstractNumId w:val="14"/>
  </w:num>
  <w:num w:numId="22">
    <w:abstractNumId w:val="14"/>
    <w:lvlOverride w:ilvl="0">
      <w:lvl w:ilvl="0">
        <w:start w:val="100"/>
        <w:numFmt w:val="decimal"/>
        <w:lvlText w:val="%1"/>
        <w:legacy w:legacy="1" w:legacySpace="0" w:legacyIndent="326"/>
        <w:lvlJc w:val="left"/>
        <w:rPr>
          <w:rFonts w:ascii="Arial" w:hAnsi="Arial" w:cs="Arial" w:hint="default"/>
        </w:rPr>
      </w:lvl>
    </w:lvlOverride>
  </w:num>
  <w:num w:numId="23">
    <w:abstractNumId w:val="21"/>
  </w:num>
  <w:num w:numId="24">
    <w:abstractNumId w:val="11"/>
  </w:num>
  <w:num w:numId="25">
    <w:abstractNumId w:val="0"/>
  </w:num>
  <w:num w:numId="26">
    <w:abstractNumId w:val="2"/>
  </w:num>
  <w:num w:numId="27">
    <w:abstractNumId w:val="25"/>
  </w:num>
  <w:num w:numId="28">
    <w:abstractNumId w:val="18"/>
  </w:num>
  <w:num w:numId="29">
    <w:abstractNumId w:val="18"/>
    <w:lvlOverride w:ilvl="0">
      <w:lvl w:ilvl="0">
        <w:start w:val="33"/>
        <w:numFmt w:val="decimal"/>
        <w:lvlText w:val="%1"/>
        <w:legacy w:legacy="1" w:legacySpace="0" w:legacyIndent="245"/>
        <w:lvlJc w:val="left"/>
        <w:rPr>
          <w:rFonts w:ascii="Arial" w:hAnsi="Arial" w:cs="Arial" w:hint="default"/>
        </w:rPr>
      </w:lvl>
    </w:lvlOverride>
  </w:num>
  <w:num w:numId="30">
    <w:abstractNumId w:val="16"/>
  </w:num>
  <w:num w:numId="31">
    <w:abstractNumId w:val="16"/>
    <w:lvlOverride w:ilvl="0">
      <w:lvl w:ilvl="0">
        <w:start w:val="43"/>
        <w:numFmt w:val="decimal"/>
        <w:lvlText w:val="%1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32">
    <w:abstractNumId w:val="20"/>
  </w:num>
  <w:num w:numId="33">
    <w:abstractNumId w:val="20"/>
    <w:lvlOverride w:ilvl="0">
      <w:lvl w:ilvl="0">
        <w:start w:val="44"/>
        <w:numFmt w:val="decimal"/>
        <w:lvlText w:val="%1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34">
    <w:abstractNumId w:val="32"/>
  </w:num>
  <w:num w:numId="35">
    <w:abstractNumId w:val="32"/>
    <w:lvlOverride w:ilvl="0">
      <w:lvl w:ilvl="0">
        <w:start w:val="47"/>
        <w:numFmt w:val="decimal"/>
        <w:lvlText w:val="%1"/>
        <w:legacy w:legacy="1" w:legacySpace="0" w:legacyIndent="245"/>
        <w:lvlJc w:val="left"/>
        <w:rPr>
          <w:rFonts w:ascii="Arial" w:hAnsi="Arial" w:cs="Arial" w:hint="default"/>
        </w:rPr>
      </w:lvl>
    </w:lvlOverride>
  </w:num>
  <w:num w:numId="36">
    <w:abstractNumId w:val="23"/>
  </w:num>
  <w:num w:numId="37">
    <w:abstractNumId w:val="23"/>
    <w:lvlOverride w:ilvl="0">
      <w:lvl w:ilvl="0">
        <w:start w:val="52"/>
        <w:numFmt w:val="decimal"/>
        <w:lvlText w:val="%1"/>
        <w:legacy w:legacy="1" w:legacySpace="0" w:legacyIndent="250"/>
        <w:lvlJc w:val="left"/>
        <w:rPr>
          <w:rFonts w:ascii="Courier New" w:hAnsi="Courier New" w:cs="Courier New" w:hint="default"/>
        </w:rPr>
      </w:lvl>
    </w:lvlOverride>
  </w:num>
  <w:num w:numId="38">
    <w:abstractNumId w:val="1"/>
  </w:num>
  <w:num w:numId="39">
    <w:abstractNumId w:val="19"/>
  </w:num>
  <w:num w:numId="40">
    <w:abstractNumId w:val="8"/>
  </w:num>
  <w:num w:numId="41">
    <w:abstractNumId w:val="26"/>
  </w:num>
  <w:num w:numId="42">
    <w:abstractNumId w:val="10"/>
  </w:num>
  <w:num w:numId="43">
    <w:abstractNumId w:val="28"/>
  </w:num>
  <w:num w:numId="44">
    <w:abstractNumId w:val="33"/>
  </w:num>
  <w:num w:numId="45">
    <w:abstractNumId w:val="24"/>
  </w:num>
  <w:num w:numId="46">
    <w:abstractNumId w:val="6"/>
  </w:num>
  <w:num w:numId="47">
    <w:abstractNumId w:val="13"/>
  </w:num>
  <w:num w:numId="48">
    <w:abstractNumId w:val="4"/>
  </w:num>
  <w:num w:numId="4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02E2"/>
    <w:rsid w:val="000A01CC"/>
    <w:rsid w:val="0027527D"/>
    <w:rsid w:val="004819AA"/>
    <w:rsid w:val="00552EC7"/>
    <w:rsid w:val="007402E2"/>
    <w:rsid w:val="00F3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9AA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://www.fypryst.l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info@ssak.lt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yperlink" Target="http://www.ssak.lt" TargetMode="External"/><Relationship Id="rId19" Type="http://schemas.openxmlformats.org/officeDocument/2006/relationships/hyperlink" Target="http://www.ssak.lt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thankful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55</Pages>
  <Words>-32766</Words>
  <Characters>22748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Katalogas.indd</dc:title>
  <dc:subject/>
  <dc:creator>Olga Goj</dc:creator>
  <cp:keywords/>
  <dc:description/>
  <cp:lastModifiedBy>inesa_suchocka</cp:lastModifiedBy>
  <cp:revision>2</cp:revision>
  <dcterms:created xsi:type="dcterms:W3CDTF">2014-08-21T07:57:00Z</dcterms:created>
  <dcterms:modified xsi:type="dcterms:W3CDTF">2014-08-21T08:13:00Z</dcterms:modified>
</cp:coreProperties>
</file>